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A9DE0" w14:textId="162CD74A" w:rsidR="00141F72" w:rsidRPr="006D7FCB" w:rsidRDefault="00141F72" w:rsidP="00141F72">
      <w:pPr>
        <w:pStyle w:val="headeraddress"/>
        <w:jc w:val="center"/>
        <w:rPr>
          <w:sz w:val="24"/>
          <w:szCs w:val="24"/>
          <w:u w:val="single"/>
          <w:lang w:val="it-IT"/>
        </w:rPr>
      </w:pPr>
      <w:r w:rsidRPr="006D7FCB">
        <w:rPr>
          <w:sz w:val="24"/>
          <w:szCs w:val="24"/>
          <w:u w:val="single"/>
          <w:lang w:val="it-IT"/>
        </w:rPr>
        <w:t>Inviare il presente Questionario compilato e firmato al seguente indirizzo e-mail:</w:t>
      </w:r>
    </w:p>
    <w:p w14:paraId="1B677A70" w14:textId="77777777" w:rsidR="00141F72" w:rsidRPr="00E41A65" w:rsidRDefault="00141F72" w:rsidP="00141F72">
      <w:pPr>
        <w:pStyle w:val="headeraddress"/>
        <w:jc w:val="center"/>
        <w:rPr>
          <w:b/>
          <w:bCs/>
          <w:color w:val="EE0000"/>
          <w:sz w:val="24"/>
          <w:szCs w:val="24"/>
          <w:u w:val="single"/>
          <w:lang w:val="it-IT"/>
        </w:rPr>
      </w:pPr>
      <w:r w:rsidRPr="00E41A65">
        <w:rPr>
          <w:b/>
          <w:bCs/>
          <w:color w:val="EE0000"/>
          <w:sz w:val="24"/>
          <w:szCs w:val="24"/>
          <w:u w:val="single"/>
          <w:lang w:val="it-IT"/>
        </w:rPr>
        <w:t>conven</w:t>
      </w:r>
      <w:r>
        <w:rPr>
          <w:b/>
          <w:bCs/>
          <w:color w:val="EE0000"/>
          <w:sz w:val="24"/>
          <w:szCs w:val="24"/>
          <w:u w:val="single"/>
          <w:lang w:val="it-IT"/>
        </w:rPr>
        <w:t>z</w:t>
      </w:r>
      <w:r w:rsidRPr="00E41A65">
        <w:rPr>
          <w:b/>
          <w:bCs/>
          <w:color w:val="EE0000"/>
          <w:sz w:val="24"/>
          <w:szCs w:val="24"/>
          <w:u w:val="single"/>
          <w:lang w:val="it-IT"/>
        </w:rPr>
        <w:t>ioniadr@aon.it</w:t>
      </w:r>
    </w:p>
    <w:p w14:paraId="29614A6C" w14:textId="77777777" w:rsidR="00141F72" w:rsidRDefault="00141F72" w:rsidP="00110402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</w:p>
    <w:p w14:paraId="09F8ABCE" w14:textId="77777777" w:rsidR="00141F72" w:rsidRDefault="00141F72" w:rsidP="00110402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</w:p>
    <w:p w14:paraId="2CB02BD3" w14:textId="407D7E41" w:rsidR="00110402" w:rsidRPr="00110402" w:rsidRDefault="00110402" w:rsidP="00110402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  <w:r w:rsidRPr="00110402">
        <w:rPr>
          <w:rFonts w:ascii="Gabarito" w:eastAsia="Calibri" w:hAnsi="Gabarito" w:cs="Times New Roman"/>
          <w:b/>
          <w:color w:val="auto"/>
          <w:sz w:val="22"/>
          <w:lang w:val="it-IT"/>
        </w:rPr>
        <w:t>QUESTIONARIO DI ASSICURAZIONE</w:t>
      </w:r>
    </w:p>
    <w:p w14:paraId="7D8DF5FF" w14:textId="1DF77373" w:rsidR="00110402" w:rsidRPr="00110402" w:rsidRDefault="00110402" w:rsidP="000A4158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</w:pPr>
      <w:r w:rsidRPr="00110402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POLIZZA DI ASSICURAZIONE </w:t>
      </w:r>
      <w:r w:rsidRPr="000A4158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>RCT</w:t>
      </w:r>
      <w:r w:rsidRPr="00110402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 DELL’APPALTATORE IN AMBITO AEROPORTUALE</w:t>
      </w:r>
    </w:p>
    <w:p w14:paraId="69235C40" w14:textId="77777777" w:rsidR="00155C51" w:rsidRPr="00110402" w:rsidRDefault="00155C51" w:rsidP="00110402">
      <w:pPr>
        <w:widowControl/>
        <w:adjustRightInd w:val="0"/>
        <w:ind w:left="-142"/>
        <w:jc w:val="center"/>
        <w:rPr>
          <w:rFonts w:ascii="Gabarito" w:eastAsia="Calibri" w:hAnsi="Gabarito" w:cs="Helvetica-Bold"/>
          <w:b/>
          <w:bCs/>
          <w:color w:val="000000"/>
          <w:sz w:val="22"/>
          <w:lang w:val="it-IT"/>
        </w:rPr>
      </w:pPr>
    </w:p>
    <w:p w14:paraId="11AA0667" w14:textId="04BD33F2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Committente:</w:t>
      </w:r>
    </w:p>
    <w:p w14:paraId="42C463ED" w14:textId="77777777" w:rsidR="00155C51" w:rsidRPr="00B526C5" w:rsidRDefault="00155C51" w:rsidP="00141F72">
      <w:pPr>
        <w:widowControl/>
        <w:adjustRightInd w:val="0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61A4401C" w14:textId="77777777" w:rsidR="00110402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Ente Tecnico ADR di riferimento:</w:t>
      </w:r>
    </w:p>
    <w:p w14:paraId="753C55F9" w14:textId="77777777" w:rsidR="00110402" w:rsidRPr="00B526C5" w:rsidRDefault="00110402" w:rsidP="00110402">
      <w:pPr>
        <w:pStyle w:val="Paragrafoelenco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36338372" w14:textId="417932F2" w:rsidR="00110402" w:rsidRPr="00B526C5" w:rsidRDefault="00110402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Referente del contratto in ADR:</w:t>
      </w:r>
    </w:p>
    <w:p w14:paraId="761C75C2" w14:textId="77777777" w:rsidR="00110402" w:rsidRPr="00B526C5" w:rsidRDefault="00110402" w:rsidP="0011040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31AC4B94" w14:textId="5567FBBC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Ubicazione del rischio</w:t>
      </w:r>
      <w:r w:rsidR="00110402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="00110402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(FCO o CIA o entrambe)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: </w:t>
      </w:r>
    </w:p>
    <w:p w14:paraId="39DC4375" w14:textId="77777777" w:rsidR="00155C51" w:rsidRPr="00B526C5" w:rsidRDefault="00155C51" w:rsidP="00110402">
      <w:pPr>
        <w:widowControl/>
        <w:adjustRightInd w:val="0"/>
        <w:ind w:left="-142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2213080D" w14:textId="1966AD2E" w:rsidR="00110402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Appaltatore/Assicurato</w:t>
      </w:r>
      <w:r w:rsidR="00AA0E6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4F28A247" w14:textId="77777777" w:rsidR="00110402" w:rsidRPr="00B526C5" w:rsidRDefault="00110402" w:rsidP="00110402">
      <w:pPr>
        <w:pStyle w:val="Paragrafoelenco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06966D1" w14:textId="07EB1877" w:rsidR="00B526C5" w:rsidRPr="00B526C5" w:rsidRDefault="00110402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Codice Fiscale/Partita IVA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2CCE9C29" w14:textId="77777777" w:rsidR="00B526C5" w:rsidRPr="00B526C5" w:rsidRDefault="00B526C5" w:rsidP="00B526C5">
      <w:pPr>
        <w:widowControl/>
        <w:autoSpaceDE/>
        <w:autoSpaceDN/>
        <w:adjustRightInd w:val="0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53F74BB5" w14:textId="5B7BA4B3" w:rsidR="00110402" w:rsidRPr="00141F72" w:rsidRDefault="00110402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Indirizzo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5D4E1DC4" w14:textId="77777777" w:rsidR="001256A0" w:rsidRDefault="001256A0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44802135" w14:textId="51858652" w:rsidR="004B589A" w:rsidRPr="004B589A" w:rsidRDefault="001256A0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Numero contratto 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d’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appalto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7E29BF17" w14:textId="77777777" w:rsidR="004B589A" w:rsidRPr="00141F72" w:rsidRDefault="004B589A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5543CE6C" w14:textId="0A7ECE43" w:rsidR="004B589A" w:rsidRPr="004B589A" w:rsidRDefault="001256A0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141F72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Data </w:t>
      </w:r>
      <w:r w:rsidR="00121A0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di stipula del </w:t>
      </w:r>
      <w:r w:rsidRPr="00141F72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contratto d’appalto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Pr="00141F72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07255675" w14:textId="77777777" w:rsidR="004B589A" w:rsidRPr="004B589A" w:rsidRDefault="004B589A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01000C2B" w14:textId="5DE96434" w:rsidR="00155C51" w:rsidRPr="00141F72" w:rsidRDefault="001256A0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Indicare </w:t>
      </w:r>
      <w:r w:rsidR="00121A0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il </w:t>
      </w:r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luogo dello svolgimento dei lavori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(</w:t>
      </w:r>
      <w:proofErr w:type="spellStart"/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Landside</w:t>
      </w:r>
      <w:proofErr w:type="spellEnd"/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o </w:t>
      </w:r>
      <w:proofErr w:type="spellStart"/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Airside</w:t>
      </w:r>
      <w:proofErr w:type="spellEnd"/>
      <w:r w:rsidRP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):</w:t>
      </w:r>
    </w:p>
    <w:p w14:paraId="797237B1" w14:textId="77777777" w:rsidR="004B589A" w:rsidRDefault="004B589A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79DF8C1C" w14:textId="2A8F5E89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Fornire descrizione dettagliata dei lavori da eseguire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proofErr w:type="gramStart"/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="004B589A" w:rsidRPr="00B526C5" w:rsidDel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  <w:proofErr w:type="gramEnd"/>
    </w:p>
    <w:p w14:paraId="100EFABF" w14:textId="77777777" w:rsidR="00155C51" w:rsidRPr="00B526C5" w:rsidRDefault="00155C51" w:rsidP="00110402">
      <w:pPr>
        <w:widowControl/>
        <w:adjustRightInd w:val="0"/>
        <w:ind w:left="-142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29B6380C" w14:textId="1E317776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Importo complessivo dell’appalto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="00110402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="00110402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(indicare il valore al netto di IVA laddove prevista):</w:t>
      </w:r>
    </w:p>
    <w:p w14:paraId="4E90E2D9" w14:textId="77777777" w:rsidR="00155C51" w:rsidRPr="00B526C5" w:rsidRDefault="00155C51" w:rsidP="00110402">
      <w:pPr>
        <w:widowControl/>
        <w:adjustRightInd w:val="0"/>
        <w:ind w:left="-142"/>
        <w:rPr>
          <w:rFonts w:ascii="Gabarito" w:eastAsia="Calibri" w:hAnsi="Gabarito" w:cs="Calibri"/>
          <w:color w:val="000000"/>
          <w:sz w:val="20"/>
          <w:szCs w:val="20"/>
          <w:lang w:val="it-IT"/>
        </w:rPr>
      </w:pPr>
    </w:p>
    <w:p w14:paraId="275B8B68" w14:textId="20510DC7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Indicare data di inizio e di fine </w:t>
      </w:r>
      <w:r w:rsidR="0043479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dell’appalto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3479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8122A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="00110402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</w:t>
      </w:r>
    </w:p>
    <w:p w14:paraId="7DFFCFD2" w14:textId="77777777" w:rsidR="00155C51" w:rsidRPr="00B526C5" w:rsidRDefault="00155C51" w:rsidP="00110402">
      <w:pPr>
        <w:widowControl/>
        <w:adjustRightInd w:val="0"/>
        <w:ind w:left="-142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59D4B096" w14:textId="58463EBD" w:rsidR="00155C51" w:rsidRPr="00B526C5" w:rsidRDefault="00AA0E6A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</w:t>
      </w:r>
      <w:r w:rsidR="00155C51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urata </w:t>
      </w:r>
      <w:r w:rsidR="0090555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(in giorni) </w:t>
      </w:r>
      <w:r w:rsidR="00155C51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dell’appalto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del </w:t>
      </w:r>
      <w:r w:rsidR="004B589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servizi</w:t>
      </w:r>
      <w:r w:rsidR="004B589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o</w:t>
      </w:r>
      <w:r w:rsidR="0090555A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</w:t>
      </w:r>
    </w:p>
    <w:p w14:paraId="4F8749BA" w14:textId="77777777" w:rsidR="00155C51" w:rsidRPr="00B526C5" w:rsidRDefault="00155C51" w:rsidP="00110402">
      <w:pPr>
        <w:widowControl/>
        <w:adjustRightInd w:val="0"/>
        <w:ind w:left="-142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2D8464E5" w14:textId="4FDE2763" w:rsidR="00110402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Inizio </w:t>
      </w:r>
      <w:r w:rsidR="00110402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copertura</w:t>
      </w:r>
      <w:r w:rsidR="0043479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assicurativa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4B1F82A0" w14:textId="77777777" w:rsidR="00110402" w:rsidRPr="00B526C5" w:rsidRDefault="00110402" w:rsidP="00110402">
      <w:pPr>
        <w:pStyle w:val="Paragrafoelenco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1424393E" w14:textId="19E1B559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Termine </w:t>
      </w:r>
      <w:r w:rsidR="00110402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copertura</w:t>
      </w:r>
      <w:r w:rsidR="0090555A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="0043479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assicurativa </w:t>
      </w:r>
      <w:r w:rsidR="0090555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(</w:t>
      </w:r>
      <w:r w:rsidR="001256A0">
        <w:rPr>
          <w:rFonts w:ascii="Gabarito" w:eastAsia="Calibri" w:hAnsi="Gabarito" w:cs="Helvetica-Bold"/>
          <w:b/>
          <w:bCs/>
          <w:color w:val="000000"/>
          <w:sz w:val="20"/>
          <w:szCs w:val="20"/>
          <w:u w:val="single"/>
          <w:lang w:val="it-IT"/>
        </w:rPr>
        <w:t xml:space="preserve">da cui la Compagnia di Assicurazione farà decorrere </w:t>
      </w:r>
      <w:r w:rsidR="0090555A" w:rsidRPr="008122A5">
        <w:rPr>
          <w:rFonts w:ascii="Gabarito" w:eastAsia="Calibri" w:hAnsi="Gabarito" w:cs="Helvetica-Bold"/>
          <w:b/>
          <w:bCs/>
          <w:color w:val="000000"/>
          <w:sz w:val="20"/>
          <w:szCs w:val="20"/>
          <w:u w:val="single"/>
          <w:lang w:val="it-IT"/>
        </w:rPr>
        <w:t>12 mesi di periodo manutenzione</w:t>
      </w:r>
      <w:r w:rsidR="0090555A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)</w:t>
      </w:r>
      <w:r w:rsidR="0090555A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</w:p>
    <w:p w14:paraId="35744EF6" w14:textId="77777777" w:rsidR="00155C51" w:rsidRPr="00B526C5" w:rsidRDefault="00155C51" w:rsidP="00110402">
      <w:pPr>
        <w:widowControl/>
        <w:adjustRightInd w:val="0"/>
        <w:ind w:left="-142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</w:p>
    <w:p w14:paraId="6B57A5FE" w14:textId="56854B2E" w:rsidR="00B526C5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bookmarkStart w:id="0" w:name="_Hlk208832322"/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Indicare il massimale RCT richiesto da ADR (articolo “Polizza Assicurativa” del CSA</w:t>
      </w:r>
      <w:r w:rsidR="00110402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)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€</w:t>
      </w:r>
      <w:r w:rsidR="00F13FB2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 </w:t>
      </w:r>
      <w:r w:rsidR="001256A0">
        <w:rPr>
          <w:rStyle w:val="Rimandonotaapidipagina"/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footnoteReference w:id="2"/>
      </w:r>
      <w:r w:rsidR="00F13FB2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               </w:t>
      </w:r>
    </w:p>
    <w:bookmarkEnd w:id="0"/>
    <w:p w14:paraId="1C87E455" w14:textId="77777777" w:rsidR="00B526C5" w:rsidRPr="00B526C5" w:rsidRDefault="00B526C5" w:rsidP="00B526C5">
      <w:pPr>
        <w:pStyle w:val="Paragrafoelenco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79F0EEF0" w14:textId="5B1C64E6" w:rsidR="00155C51" w:rsidRPr="00B526C5" w:rsidRDefault="00155C51" w:rsidP="00141F72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L’Appaltatore dichiara di aver cagionato sinistri su coperture RCT negli ultimi 5 anni per un importo complessivo (somma degli importi pagati e degli importi riservati, al lordo delle franchigie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applicabili, inerenti sia sinistri chiusi sia sinistri aperti) maggiore o uguale ad € 125.000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(centoventicinquemila/00)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2B0B72B6" w14:textId="77777777" w:rsidR="00155C51" w:rsidRPr="00B526C5" w:rsidRDefault="00155C51" w:rsidP="00110402">
      <w:pPr>
        <w:widowControl/>
        <w:adjustRightInd w:val="0"/>
        <w:ind w:left="-142"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713C7DF7" w14:textId="0A90EFFA" w:rsidR="00155C51" w:rsidRPr="00B526C5" w:rsidRDefault="00155C51" w:rsidP="00B526C5">
      <w:pPr>
        <w:pStyle w:val="Paragrafoelenco"/>
        <w:widowControl/>
        <w:numPr>
          <w:ilvl w:val="0"/>
          <w:numId w:val="23"/>
        </w:numPr>
        <w:adjustRightInd w:val="0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"/>
          <w:color w:val="000000"/>
          <w:sz w:val="20"/>
          <w:szCs w:val="20"/>
          <w:lang w:val="it-IT"/>
        </w:rPr>
        <w:t>SI</w:t>
      </w:r>
    </w:p>
    <w:p w14:paraId="38B9625E" w14:textId="1ED4A300" w:rsidR="00155C51" w:rsidRPr="00B526C5" w:rsidRDefault="00155C51" w:rsidP="00B526C5">
      <w:pPr>
        <w:pStyle w:val="Paragrafoelenco"/>
        <w:widowControl/>
        <w:numPr>
          <w:ilvl w:val="0"/>
          <w:numId w:val="23"/>
        </w:numPr>
        <w:adjustRightInd w:val="0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"/>
          <w:color w:val="000000"/>
          <w:sz w:val="20"/>
          <w:szCs w:val="20"/>
          <w:lang w:val="it-IT"/>
        </w:rPr>
        <w:t>NO</w:t>
      </w:r>
    </w:p>
    <w:p w14:paraId="72FE3171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62467C6F" w14:textId="0EC33CBF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Allegare alla presente:</w:t>
      </w:r>
    </w:p>
    <w:p w14:paraId="1025161E" w14:textId="1B5AEFF2" w:rsidR="00B526C5" w:rsidRPr="00B526C5" w:rsidRDefault="00B526C5" w:rsidP="00B526C5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Contratto d’Appalto</w:t>
      </w:r>
    </w:p>
    <w:p w14:paraId="79CE3444" w14:textId="77777777" w:rsidR="00B526C5" w:rsidRPr="00B526C5" w:rsidRDefault="00B526C5" w:rsidP="00B526C5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Capitolato Speciale d’Appalto (c.d. CSA)</w:t>
      </w:r>
    </w:p>
    <w:p w14:paraId="76B81DD2" w14:textId="77777777" w:rsidR="00B526C5" w:rsidRPr="00B526C5" w:rsidRDefault="00B526C5" w:rsidP="00B526C5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Contratto Quadro o Ordine Attuativo</w:t>
      </w:r>
    </w:p>
    <w:p w14:paraId="57A537D6" w14:textId="4F8CB910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lastRenderedPageBreak/>
        <w:t>in base ai quali base ci si riserva di verificare termini e condizioni applicabili in linea con quanto previsto dall</w:t>
      </w:r>
      <w:r w:rsidR="000B23A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polizz</w:t>
      </w:r>
      <w:r w:rsidR="000B23A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="000B23A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RCT 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stipulat</w:t>
      </w:r>
      <w:r w:rsidR="007D578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="0035456D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in Convenzione 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dalla </w:t>
      </w:r>
      <w:r w:rsidR="000B23A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ommittente ADR.</w:t>
      </w:r>
    </w:p>
    <w:p w14:paraId="785BDFE9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77A9DF4F" w14:textId="2B24DC5E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bookmarkStart w:id="1" w:name="_Hlk208422719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N.B.: nel caso si verifichino le casistiche sottoindicate, è necessario segnalarlo tempestivamente ad AON</w:t>
      </w:r>
      <w:r w:rsidR="00E41A6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="00E41A65" w:rsidRPr="00E41A65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conven</w:t>
      </w:r>
      <w:r w:rsidR="007D578B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z</w:t>
      </w:r>
      <w:r w:rsidR="00E41A65" w:rsidRPr="00E41A65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ioniadr@aon.it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(con in copia ad ADR – Ufficio Assicurazioni </w:t>
      </w:r>
      <w:hyperlink r:id="rId12" w:history="1">
        <w:r w:rsidRPr="00B526C5">
          <w:rPr>
            <w:rFonts w:ascii="Gabarito" w:eastAsia="Calibri" w:hAnsi="Gabarito" w:cs="Times New Roman"/>
            <w:color w:val="0563C1"/>
            <w:sz w:val="20"/>
            <w:szCs w:val="20"/>
            <w:u w:val="single"/>
            <w:lang w:val="it-IT"/>
          </w:rPr>
          <w:t>assicurazionicfo@adr.it</w:t>
        </w:r>
      </w:hyperlink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), allegando la documentazione inerente:</w:t>
      </w:r>
    </w:p>
    <w:bookmarkEnd w:id="1"/>
    <w:p w14:paraId="4AE8C8AB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F672268" w14:textId="77777777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Sospensione/riattivazione lavori (allegre: verbale di sospensione/ripresa lavori)</w:t>
      </w:r>
    </w:p>
    <w:p w14:paraId="129FEB44" w14:textId="77777777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Estensione della durata (allegare: atto di proroga temporale lavori)</w:t>
      </w:r>
    </w:p>
    <w:p w14:paraId="1C11505E" w14:textId="77777777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Modifica degli importi originari (allegare: atto integrativo di variazione dell’importo dell’appalto)</w:t>
      </w:r>
    </w:p>
    <w:p w14:paraId="5F44F69F" w14:textId="77777777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Rilascio di ordini attuativi addizionali in caso di appalto quadro (allegare: nuovo ordine attuativo su Contratto Quadro)</w:t>
      </w:r>
    </w:p>
    <w:p w14:paraId="73B60EBF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2A609F30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7C7BA32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Data</w:t>
      </w:r>
    </w:p>
    <w:p w14:paraId="243EEE20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1D4212ED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0ADCC4A6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270D0C5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Timbro e Firma…………………………………………………………</w:t>
      </w:r>
      <w:proofErr w:type="gramStart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…….</w:t>
      </w:r>
      <w:proofErr w:type="gramEnd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.</w:t>
      </w:r>
    </w:p>
    <w:p w14:paraId="46D1A778" w14:textId="77777777" w:rsidR="00F0734D" w:rsidRPr="00B526C5" w:rsidRDefault="00F0734D" w:rsidP="00110402">
      <w:pPr>
        <w:pStyle w:val="signoff"/>
        <w:ind w:left="-142"/>
        <w:rPr>
          <w:rFonts w:ascii="Gabarito" w:hAnsi="Gabarito"/>
          <w:sz w:val="20"/>
          <w:szCs w:val="20"/>
          <w:lang w:val="it-IT"/>
        </w:rPr>
      </w:pPr>
    </w:p>
    <w:sectPr w:rsidR="00F0734D" w:rsidRPr="00B526C5" w:rsidSect="00410CC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276" w:right="994" w:bottom="1080" w:left="2016" w:header="490" w:footer="49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461B6" w14:textId="77777777" w:rsidR="005C0026" w:rsidRDefault="005C0026">
      <w:r>
        <w:separator/>
      </w:r>
    </w:p>
  </w:endnote>
  <w:endnote w:type="continuationSeparator" w:id="0">
    <w:p w14:paraId="44E6A0C2" w14:textId="77777777" w:rsidR="005C0026" w:rsidRDefault="005C0026">
      <w:r>
        <w:continuationSeparator/>
      </w:r>
    </w:p>
  </w:endnote>
  <w:endnote w:type="continuationNotice" w:id="1">
    <w:p w14:paraId="721EB39C" w14:textId="77777777" w:rsidR="005C0026" w:rsidRDefault="005C00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8FDF5F-E2B8-4D06-B041-FF973B6D15AD}"/>
    <w:embedBold r:id="rId2" w:fontKey="{C5CECEFF-2D5B-4DB5-8E1C-1127C3AE73D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4E5623D-9E22-4C9C-9D5D-0DD535BC7EBF}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4" w:fontKey="{80C2978B-B5BC-4FEF-B653-13A990CDCA01}"/>
    <w:embedBold r:id="rId5" w:fontKey="{C4C4D9A7-C134-4405-8787-531D524B57A1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1547099"/>
      <w:docPartObj>
        <w:docPartGallery w:val="Page Numbers (Bottom of Page)"/>
        <w:docPartUnique/>
      </w:docPartObj>
    </w:sdtPr>
    <w:sdtEndPr/>
    <w:sdtContent>
      <w:sdt>
        <w:sdtPr>
          <w:id w:val="-1784409203"/>
          <w:docPartObj>
            <w:docPartGallery w:val="Page Numbers (Top of Page)"/>
            <w:docPartUnique/>
          </w:docPartObj>
        </w:sdtPr>
        <w:sdtEndPr/>
        <w:sdtContent>
          <w:p w14:paraId="3333A7F6" w14:textId="77777777" w:rsidR="000E4B5A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>
              <w:tab/>
              <w:t xml:space="preserve">Page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 PAGE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of </w:t>
            </w:r>
            <w:fldSimple w:instr=" NUMPAGES  ">
              <w:r>
                <w:rPr>
                  <w:sz w:val="24"/>
                  <w:szCs w:val="24"/>
                </w:rPr>
                <w:t>2</w:t>
              </w:r>
            </w:fldSimple>
            <w:r w:rsidRPr="00D20436">
              <w:rPr>
                <w:rFonts w:cs="Arial"/>
                <w:color w:val="000000"/>
              </w:rPr>
              <w:t xml:space="preserve"> </w:t>
            </w:r>
          </w:p>
          <w:p w14:paraId="5FBF49EE" w14:textId="77777777" w:rsidR="000E4B5A" w:rsidRPr="00260178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 w:rsidRPr="00D20436">
              <w:rPr>
                <w:rFonts w:cs="Arial"/>
                <w:color w:val="000000"/>
              </w:rPr>
              <w:t>Legal</w:t>
            </w:r>
            <w:r w:rsidRPr="00D20436">
              <w:rPr>
                <w:rFonts w:cs="Arial"/>
                <w:color w:val="000000"/>
                <w:spacing w:val="11"/>
              </w:rPr>
              <w:t xml:space="preserve"> </w:t>
            </w:r>
            <w:r w:rsidRPr="00D20436">
              <w:rPr>
                <w:rFonts w:cs="Arial"/>
                <w:color w:val="000000"/>
              </w:rPr>
              <w:t>text</w:t>
            </w:r>
            <w:r w:rsidRPr="00D20436">
              <w:rPr>
                <w:rFonts w:cs="Arial"/>
                <w:color w:val="000000"/>
                <w:spacing w:val="11"/>
              </w:rPr>
              <w:t xml:space="preserve"> </w:t>
            </w:r>
            <w:r w:rsidRPr="00D20436">
              <w:rPr>
                <w:rFonts w:cs="Arial"/>
                <w:color w:val="000000"/>
              </w:rPr>
              <w:t>here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0685693"/>
      <w:docPartObj>
        <w:docPartGallery w:val="Page Numbers (Bottom of Page)"/>
        <w:docPartUnique/>
      </w:docPartObj>
    </w:sdtPr>
    <w:sdtEndPr/>
    <w:sdtContent>
      <w:sdt>
        <w:sdtPr>
          <w:id w:val="749938225"/>
          <w:docPartObj>
            <w:docPartGallery w:val="Page Numbers (Top of Page)"/>
            <w:docPartUnique/>
          </w:docPartObj>
        </w:sdtPr>
        <w:sdtEndPr/>
        <w:sdtContent>
          <w:p w14:paraId="41A63B6A" w14:textId="77777777" w:rsidR="000E4B5A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>
              <w:tab/>
            </w:r>
            <w:r w:rsidRPr="00F5291D">
              <w:t xml:space="preserve">Page </w:t>
            </w:r>
            <w:r w:rsidRPr="00F5291D">
              <w:fldChar w:fldCharType="begin"/>
            </w:r>
            <w:r w:rsidRPr="00F5291D">
              <w:instrText xml:space="preserve"> PAGE </w:instrText>
            </w:r>
            <w:r w:rsidRPr="00F5291D">
              <w:fldChar w:fldCharType="separate"/>
            </w:r>
            <w:r w:rsidRPr="00F5291D">
              <w:t>1</w:t>
            </w:r>
            <w:r w:rsidRPr="00F5291D">
              <w:fldChar w:fldCharType="end"/>
            </w:r>
            <w:r w:rsidRPr="00F5291D">
              <w:t xml:space="preserve"> of </w:t>
            </w:r>
            <w:fldSimple w:instr=" NUMPAGES  ">
              <w:r w:rsidRPr="00F5291D">
                <w:t>2</w:t>
              </w:r>
            </w:fldSimple>
            <w:r w:rsidRPr="00D20436">
              <w:rPr>
                <w:rFonts w:cs="Arial"/>
                <w:color w:val="000000"/>
              </w:rPr>
              <w:t xml:space="preserve"> </w:t>
            </w:r>
          </w:p>
          <w:p w14:paraId="21421E76" w14:textId="77777777" w:rsidR="00516FC2" w:rsidRDefault="00516FC2" w:rsidP="00516FC2">
            <w:pPr>
              <w:pStyle w:val="Footerpagenumber"/>
              <w:tabs>
                <w:tab w:val="right" w:pos="8929"/>
              </w:tabs>
            </w:pPr>
            <w:r>
              <w:t xml:space="preserve">Aon S.p.A. Insurance &amp; Reinsurance Brokers con socio </w:t>
            </w:r>
            <w:proofErr w:type="spellStart"/>
            <w:r>
              <w:t>unico</w:t>
            </w:r>
            <w:proofErr w:type="spellEnd"/>
          </w:p>
          <w:p w14:paraId="00975D41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>Società soggetta a direzione e coordinamento di Aon Italia S.r.l.</w:t>
            </w:r>
          </w:p>
          <w:p w14:paraId="49E1258F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 xml:space="preserve">Via Ernesto Calindri n. 6 </w:t>
            </w:r>
            <w:proofErr w:type="gramStart"/>
            <w:r w:rsidRPr="00516FC2">
              <w:rPr>
                <w:lang w:val="it-IT"/>
              </w:rPr>
              <w:t>|  20143</w:t>
            </w:r>
            <w:proofErr w:type="gramEnd"/>
            <w:r w:rsidRPr="00516FC2">
              <w:rPr>
                <w:lang w:val="it-IT"/>
              </w:rPr>
              <w:t xml:space="preserve"> </w:t>
            </w:r>
            <w:proofErr w:type="gramStart"/>
            <w:r w:rsidRPr="00516FC2">
              <w:rPr>
                <w:lang w:val="it-IT"/>
              </w:rPr>
              <w:t>Milano  |</w:t>
            </w:r>
            <w:proofErr w:type="gramEnd"/>
            <w:r w:rsidRPr="00516FC2">
              <w:rPr>
                <w:lang w:val="it-IT"/>
              </w:rPr>
              <w:t xml:space="preserve">  t: +39 02 </w:t>
            </w:r>
            <w:proofErr w:type="gramStart"/>
            <w:r w:rsidRPr="00516FC2">
              <w:rPr>
                <w:lang w:val="it-IT"/>
              </w:rPr>
              <w:t>45434.1  |</w:t>
            </w:r>
            <w:proofErr w:type="gramEnd"/>
            <w:r w:rsidRPr="00516FC2">
              <w:rPr>
                <w:lang w:val="it-IT"/>
              </w:rPr>
              <w:t xml:space="preserve">  f: +39 02 </w:t>
            </w:r>
            <w:proofErr w:type="gramStart"/>
            <w:r w:rsidRPr="00516FC2">
              <w:rPr>
                <w:lang w:val="it-IT"/>
              </w:rPr>
              <w:t>45434.810  |</w:t>
            </w:r>
            <w:proofErr w:type="gramEnd"/>
            <w:r w:rsidRPr="00516FC2">
              <w:rPr>
                <w:lang w:val="it-IT"/>
              </w:rPr>
              <w:t xml:space="preserve">  w: www.aon.it I </w:t>
            </w:r>
            <w:proofErr w:type="spellStart"/>
            <w:r w:rsidRPr="00516FC2">
              <w:rPr>
                <w:lang w:val="it-IT"/>
              </w:rPr>
              <w:t>pec</w:t>
            </w:r>
            <w:proofErr w:type="spellEnd"/>
            <w:r w:rsidRPr="00516FC2">
              <w:rPr>
                <w:lang w:val="it-IT"/>
              </w:rPr>
              <w:t>: aon.spa@pec.aon.it</w:t>
            </w:r>
          </w:p>
          <w:p w14:paraId="5D6AB976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 xml:space="preserve">Sede Legale e Direzione Generale: Via Ernesto Calindri </w:t>
            </w:r>
            <w:proofErr w:type="gramStart"/>
            <w:r w:rsidRPr="00516FC2">
              <w:rPr>
                <w:lang w:val="it-IT"/>
              </w:rPr>
              <w:t>n.6  |</w:t>
            </w:r>
            <w:proofErr w:type="gramEnd"/>
            <w:r w:rsidRPr="00516FC2">
              <w:rPr>
                <w:lang w:val="it-IT"/>
              </w:rPr>
              <w:t xml:space="preserve">  20143 </w:t>
            </w:r>
            <w:proofErr w:type="gramStart"/>
            <w:r w:rsidRPr="00516FC2">
              <w:rPr>
                <w:lang w:val="it-IT"/>
              </w:rPr>
              <w:t>Milano  |</w:t>
            </w:r>
            <w:proofErr w:type="gramEnd"/>
            <w:r w:rsidRPr="00516FC2">
              <w:rPr>
                <w:lang w:val="it-IT"/>
              </w:rPr>
              <w:t xml:space="preserve">  Capitale Sociale € 10.324.027,00 </w:t>
            </w:r>
            <w:proofErr w:type="spellStart"/>
            <w:r w:rsidRPr="00516FC2">
              <w:rPr>
                <w:lang w:val="it-IT"/>
              </w:rPr>
              <w:t>i.v</w:t>
            </w:r>
            <w:proofErr w:type="spellEnd"/>
            <w:r w:rsidRPr="00516FC2">
              <w:rPr>
                <w:lang w:val="it-IT"/>
              </w:rPr>
              <w:t>.</w:t>
            </w:r>
          </w:p>
          <w:p w14:paraId="6259D95A" w14:textId="77777777" w:rsidR="000E4B5A" w:rsidRPr="00516FC2" w:rsidRDefault="00516FC2" w:rsidP="00516FC2">
            <w:pPr>
              <w:pStyle w:val="Footerpagenumber"/>
              <w:rPr>
                <w:lang w:val="it-IT"/>
              </w:rPr>
            </w:pPr>
            <w:r w:rsidRPr="00516FC2">
              <w:rPr>
                <w:lang w:val="it-IT"/>
              </w:rPr>
              <w:t>Iscrizione RUI B</w:t>
            </w:r>
            <w:proofErr w:type="gramStart"/>
            <w:r w:rsidRPr="00516FC2">
              <w:rPr>
                <w:lang w:val="it-IT"/>
              </w:rPr>
              <w:t>000117871  |</w:t>
            </w:r>
            <w:proofErr w:type="gramEnd"/>
            <w:r w:rsidRPr="00516FC2">
              <w:rPr>
                <w:lang w:val="it-IT"/>
              </w:rPr>
              <w:t xml:space="preserve">  Codice Fiscale e Numero Iscrizione Registro Imprese Milano 10203070155 </w:t>
            </w:r>
            <w:proofErr w:type="gramStart"/>
            <w:r w:rsidRPr="00516FC2">
              <w:rPr>
                <w:lang w:val="it-IT"/>
              </w:rPr>
              <w:t>|  P.</w:t>
            </w:r>
            <w:proofErr w:type="gramEnd"/>
            <w:r w:rsidRPr="00516FC2">
              <w:rPr>
                <w:lang w:val="it-IT"/>
              </w:rPr>
              <w:t xml:space="preserve"> IVA 11274970158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AA0FD" w14:textId="77777777" w:rsidR="005C0026" w:rsidRDefault="005C0026">
      <w:r>
        <w:separator/>
      </w:r>
    </w:p>
  </w:footnote>
  <w:footnote w:type="continuationSeparator" w:id="0">
    <w:p w14:paraId="7FF4D980" w14:textId="77777777" w:rsidR="005C0026" w:rsidRDefault="005C0026">
      <w:r>
        <w:continuationSeparator/>
      </w:r>
    </w:p>
  </w:footnote>
  <w:footnote w:type="continuationNotice" w:id="1">
    <w:p w14:paraId="5C76A0DC" w14:textId="77777777" w:rsidR="005C0026" w:rsidRDefault="005C0026"/>
  </w:footnote>
  <w:footnote w:id="2">
    <w:p w14:paraId="7761F6EC" w14:textId="2A375155" w:rsidR="001256A0" w:rsidRPr="00141F72" w:rsidRDefault="001256A0" w:rsidP="00141F72">
      <w:pPr>
        <w:pStyle w:val="Testonotaapidipagina"/>
        <w:jc w:val="both"/>
        <w:rPr>
          <w:rFonts w:ascii="Gabarito" w:hAnsi="Gabarito"/>
          <w:sz w:val="18"/>
          <w:szCs w:val="18"/>
          <w:lang w:val="it-IT"/>
        </w:rPr>
      </w:pPr>
      <w:r w:rsidRPr="00141F72">
        <w:rPr>
          <w:rStyle w:val="Rimandonotaapidipagina"/>
          <w:rFonts w:ascii="Gabarito" w:hAnsi="Gabarito"/>
          <w:sz w:val="18"/>
          <w:szCs w:val="18"/>
        </w:rPr>
        <w:footnoteRef/>
      </w:r>
      <w:r w:rsidRPr="00141F72">
        <w:rPr>
          <w:rFonts w:ascii="Gabarito" w:hAnsi="Gabarito"/>
          <w:sz w:val="18"/>
          <w:szCs w:val="18"/>
          <w:lang w:val="it-IT"/>
        </w:rPr>
        <w:t xml:space="preserve"> È in ogni caso prevista la re-inclusione dei Rischi Guerra e Assimilati (inclusi atti dolosi e di sabotaggio) fino a € 50.000.000 per avvenimento e per annualità assicurativa (o €</w:t>
      </w:r>
      <w:r w:rsidR="004B589A" w:rsidRPr="00141F72">
        <w:rPr>
          <w:rFonts w:ascii="Gabarito" w:hAnsi="Gabarito"/>
          <w:sz w:val="18"/>
          <w:szCs w:val="18"/>
          <w:lang w:val="it-IT"/>
        </w:rPr>
        <w:t xml:space="preserve"> </w:t>
      </w:r>
      <w:r w:rsidRPr="00141F72">
        <w:rPr>
          <w:rFonts w:ascii="Gabarito" w:hAnsi="Gabarito"/>
          <w:sz w:val="18"/>
          <w:szCs w:val="18"/>
          <w:lang w:val="it-IT"/>
        </w:rPr>
        <w:t>15.000.000 in caso il massimale RCT sia di € 15.000.000)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63E2" w14:textId="77777777" w:rsidR="000E4B5A" w:rsidRPr="00F0734D" w:rsidRDefault="000E4B5A" w:rsidP="00B96BA4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751F2F4" wp14:editId="555834CF">
              <wp:simplePos x="0" y="0"/>
              <wp:positionH relativeFrom="column">
                <wp:posOffset>-956310</wp:posOffset>
              </wp:positionH>
              <wp:positionV relativeFrom="paragraph">
                <wp:posOffset>-21590</wp:posOffset>
              </wp:positionV>
              <wp:extent cx="6391275" cy="0"/>
              <wp:effectExtent l="0" t="0" r="0" b="0"/>
              <wp:wrapNone/>
              <wp:docPr id="12" name="AutoShape 81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A3F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1" o:spid="_x0000_s1026" type="#_x0000_t32" alt="Logo broker AON" style="position:absolute;margin-left:-75.3pt;margin-top:-1.7pt;width:503.25pt;height: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" stroked="f">
              <o:lock v:ext="edit" shapetype="f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1" layoutInCell="1" allowOverlap="1" wp14:anchorId="132DF20D" wp14:editId="1AD4A2E4">
              <wp:simplePos x="0" y="0"/>
              <wp:positionH relativeFrom="page">
                <wp:posOffset>320040</wp:posOffset>
              </wp:positionH>
              <wp:positionV relativeFrom="page">
                <wp:posOffset>320040</wp:posOffset>
              </wp:positionV>
              <wp:extent cx="838835" cy="318135"/>
              <wp:effectExtent l="0" t="0" r="0" b="0"/>
              <wp:wrapNone/>
              <wp:docPr id="8" name="Group 77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318135"/>
                        <a:chOff x="0" y="0"/>
                        <a:chExt cx="9417" cy="3537"/>
                      </a:xfrm>
                    </wpg:grpSpPr>
                    <wps:wsp>
                      <wps:cNvPr id="9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" cy="3464"/>
                        </a:xfrm>
                        <a:custGeom>
                          <a:avLst/>
                          <a:gdLst>
                            <a:gd name="T0" fmla="*/ 151507 w 359307"/>
                            <a:gd name="T1" fmla="*/ 0 h 346429"/>
                            <a:gd name="T2" fmla="*/ 0 w 359307"/>
                            <a:gd name="T3" fmla="*/ 346429 h 346429"/>
                            <a:gd name="T4" fmla="*/ 72241 w 359307"/>
                            <a:gd name="T5" fmla="*/ 346429 h 346429"/>
                            <a:gd name="T6" fmla="*/ 97208 w 359307"/>
                            <a:gd name="T7" fmla="*/ 286913 h 346429"/>
                            <a:gd name="T8" fmla="*/ 225837 w 359307"/>
                            <a:gd name="T9" fmla="*/ 286913 h 346429"/>
                            <a:gd name="T10" fmla="*/ 198782 w 359307"/>
                            <a:gd name="T11" fmla="*/ 225806 h 346429"/>
                            <a:gd name="T12" fmla="*/ 122839 w 359307"/>
                            <a:gd name="T13" fmla="*/ 225806 h 346429"/>
                            <a:gd name="T14" fmla="*/ 179701 w 359307"/>
                            <a:gd name="T15" fmla="*/ 90491 h 346429"/>
                            <a:gd name="T16" fmla="*/ 287066 w 359307"/>
                            <a:gd name="T17" fmla="*/ 346429 h 346429"/>
                            <a:gd name="T18" fmla="*/ 359307 w 359307"/>
                            <a:gd name="T19" fmla="*/ 346429 h 346429"/>
                            <a:gd name="T20" fmla="*/ 207800 w 359307"/>
                            <a:gd name="T21" fmla="*/ 0 h 346429"/>
                            <a:gd name="T22" fmla="*/ 151507 w 359307"/>
                            <a:gd name="T23" fmla="*/ 0 h 34642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59307" h="346429">
                              <a:moveTo>
                                <a:pt x="151507" y="0"/>
                              </a:moveTo>
                              <a:lnTo>
                                <a:pt x="0" y="346429"/>
                              </a:lnTo>
                              <a:lnTo>
                                <a:pt x="72241" y="346429"/>
                              </a:lnTo>
                              <a:lnTo>
                                <a:pt x="97208" y="286913"/>
                              </a:lnTo>
                              <a:lnTo>
                                <a:pt x="225837" y="286913"/>
                              </a:lnTo>
                              <a:lnTo>
                                <a:pt x="198782" y="225806"/>
                              </a:lnTo>
                              <a:lnTo>
                                <a:pt x="122839" y="225806"/>
                              </a:lnTo>
                              <a:lnTo>
                                <a:pt x="179701" y="90491"/>
                              </a:lnTo>
                              <a:lnTo>
                                <a:pt x="287066" y="346429"/>
                              </a:lnTo>
                              <a:lnTo>
                                <a:pt x="359307" y="346429"/>
                              </a:lnTo>
                              <a:lnTo>
                                <a:pt x="207800" y="0"/>
                              </a:lnTo>
                              <a:lnTo>
                                <a:pt x="1515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6745" y="495"/>
                          <a:ext cx="2672" cy="2969"/>
                        </a:xfrm>
                        <a:custGeom>
                          <a:avLst/>
                          <a:gdLst>
                            <a:gd name="T0" fmla="*/ 200965 w 267225"/>
                            <a:gd name="T1" fmla="*/ 0 h 296926"/>
                            <a:gd name="T2" fmla="*/ 200965 w 267225"/>
                            <a:gd name="T3" fmla="*/ 176303 h 296926"/>
                            <a:gd name="T4" fmla="*/ 57717 w 267225"/>
                            <a:gd name="T5" fmla="*/ 0 h 296926"/>
                            <a:gd name="T6" fmla="*/ 0 w 267225"/>
                            <a:gd name="T7" fmla="*/ 0 h 296926"/>
                            <a:gd name="T8" fmla="*/ 0 w 267225"/>
                            <a:gd name="T9" fmla="*/ 296926 h 296926"/>
                            <a:gd name="T10" fmla="*/ 66356 w 267225"/>
                            <a:gd name="T11" fmla="*/ 296926 h 296926"/>
                            <a:gd name="T12" fmla="*/ 66356 w 267225"/>
                            <a:gd name="T13" fmla="*/ 113792 h 296926"/>
                            <a:gd name="T14" fmla="*/ 215205 w 267225"/>
                            <a:gd name="T15" fmla="*/ 296926 h 296926"/>
                            <a:gd name="T16" fmla="*/ 267226 w 267225"/>
                            <a:gd name="T17" fmla="*/ 296926 h 296926"/>
                            <a:gd name="T18" fmla="*/ 267226 w 267225"/>
                            <a:gd name="T19" fmla="*/ 0 h 296926"/>
                            <a:gd name="T20" fmla="*/ 200965 w 267225"/>
                            <a:gd name="T21" fmla="*/ 0 h 2969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7225" h="296926">
                              <a:moveTo>
                                <a:pt x="200965" y="0"/>
                              </a:moveTo>
                              <a:lnTo>
                                <a:pt x="200965" y="176303"/>
                              </a:lnTo>
                              <a:lnTo>
                                <a:pt x="57717" y="0"/>
                              </a:lnTo>
                              <a:lnTo>
                                <a:pt x="0" y="0"/>
                              </a:lnTo>
                              <a:lnTo>
                                <a:pt x="0" y="296926"/>
                              </a:lnTo>
                              <a:lnTo>
                                <a:pt x="66356" y="296926"/>
                              </a:lnTo>
                              <a:lnTo>
                                <a:pt x="66356" y="113792"/>
                              </a:lnTo>
                              <a:lnTo>
                                <a:pt x="215205" y="296926"/>
                              </a:lnTo>
                              <a:lnTo>
                                <a:pt x="267226" y="296926"/>
                              </a:lnTo>
                              <a:lnTo>
                                <a:pt x="267226" y="0"/>
                              </a:lnTo>
                              <a:lnTo>
                                <a:pt x="2009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Freeform 6"/>
                      <wps:cNvSpPr>
                        <a:spLocks/>
                      </wps:cNvSpPr>
                      <wps:spPr bwMode="auto">
                        <a:xfrm>
                          <a:off x="3325" y="422"/>
                          <a:ext cx="3159" cy="3115"/>
                        </a:xfrm>
                        <a:custGeom>
                          <a:avLst/>
                          <a:gdLst>
                            <a:gd name="T0" fmla="*/ 159102 w 315925"/>
                            <a:gd name="T1" fmla="*/ 245649 h 311430"/>
                            <a:gd name="T2" fmla="*/ 67212 w 315925"/>
                            <a:gd name="T3" fmla="*/ 156377 h 311430"/>
                            <a:gd name="T4" fmla="*/ 157773 w 315925"/>
                            <a:gd name="T5" fmla="*/ 65795 h 311430"/>
                            <a:gd name="T6" fmla="*/ 249662 w 315925"/>
                            <a:gd name="T7" fmla="*/ 155067 h 311430"/>
                            <a:gd name="T8" fmla="*/ 249664 w 315925"/>
                            <a:gd name="T9" fmla="*/ 155720 h 311430"/>
                            <a:gd name="T10" fmla="*/ 159102 w 315925"/>
                            <a:gd name="T11" fmla="*/ 245649 h 311430"/>
                            <a:gd name="T12" fmla="*/ 159102 w 315925"/>
                            <a:gd name="T13" fmla="*/ 4 h 311430"/>
                            <a:gd name="T14" fmla="*/ 4 w 315925"/>
                            <a:gd name="T15" fmla="*/ 154593 h 311430"/>
                            <a:gd name="T16" fmla="*/ 156823 w 315925"/>
                            <a:gd name="T17" fmla="*/ 311427 h 311430"/>
                            <a:gd name="T18" fmla="*/ 315921 w 315925"/>
                            <a:gd name="T19" fmla="*/ 156838 h 311430"/>
                            <a:gd name="T20" fmla="*/ 315925 w 315925"/>
                            <a:gd name="T21" fmla="*/ 155720 h 311430"/>
                            <a:gd name="T22" fmla="*/ 159102 w 315925"/>
                            <a:gd name="T23" fmla="*/ 4 h 3114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15925" h="311430">
                              <a:moveTo>
                                <a:pt x="159102" y="245649"/>
                              </a:moveTo>
                              <a:cubicBezTo>
                                <a:pt x="108720" y="246011"/>
                                <a:pt x="67579" y="206042"/>
                                <a:pt x="67212" y="156377"/>
                              </a:cubicBezTo>
                              <a:cubicBezTo>
                                <a:pt x="66845" y="106712"/>
                                <a:pt x="107391" y="66157"/>
                                <a:pt x="157773" y="65795"/>
                              </a:cubicBezTo>
                              <a:cubicBezTo>
                                <a:pt x="208155" y="65433"/>
                                <a:pt x="249295" y="105402"/>
                                <a:pt x="249662" y="155067"/>
                              </a:cubicBezTo>
                              <a:cubicBezTo>
                                <a:pt x="249663" y="155284"/>
                                <a:pt x="249664" y="155502"/>
                                <a:pt x="249664" y="155720"/>
                              </a:cubicBezTo>
                              <a:cubicBezTo>
                                <a:pt x="249769" y="205174"/>
                                <a:pt x="209269" y="245391"/>
                                <a:pt x="159102" y="245649"/>
                              </a:cubicBezTo>
                              <a:moveTo>
                                <a:pt x="159102" y="4"/>
                              </a:moveTo>
                              <a:cubicBezTo>
                                <a:pt x="71864" y="-616"/>
                                <a:pt x="633" y="68596"/>
                                <a:pt x="4" y="154593"/>
                              </a:cubicBezTo>
                              <a:cubicBezTo>
                                <a:pt x="-625" y="240590"/>
                                <a:pt x="69585" y="310807"/>
                                <a:pt x="156823" y="311427"/>
                              </a:cubicBezTo>
                              <a:cubicBezTo>
                                <a:pt x="244061" y="312047"/>
                                <a:pt x="315292" y="242835"/>
                                <a:pt x="315921" y="156838"/>
                              </a:cubicBezTo>
                              <a:cubicBezTo>
                                <a:pt x="315923" y="156465"/>
                                <a:pt x="315925" y="156092"/>
                                <a:pt x="315925" y="155720"/>
                              </a:cubicBezTo>
                              <a:cubicBezTo>
                                <a:pt x="316135" y="70073"/>
                                <a:pt x="245984" y="417"/>
                                <a:pt x="159102" y="4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D0962" id="Group 77" o:spid="_x0000_s1026" alt="Logo broker AON" style="position:absolute;margin-left:25.2pt;margin-top:25.2pt;width:66.05pt;height:25.05pt;z-index:-251658236;mso-position-horizontal-relative:page;mso-position-vertical-relative:page" coordsize="9417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">
              <v:shape id="Freeform 4" o:spid="_x0000_s1027" style="position:absolute;width:3593;height:3464;visibility:visible;mso-wrap-style:square;v-text-anchor:middle" coordsize="359307,3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" path="m151507,l,346429r72241,l97208,286913r128629,l198782,225806r-75943,l179701,90491,287066,346429r72241,l207800,,151507,xe" fillcolor="#eb0017 [3204]" stroked="f" strokeweight=".74pt">
                <v:stroke joinstyle="miter"/>
                <v:path arrowok="t" o:connecttype="custom" o:connectlocs="1515,0;0,3464;722,3464;972,2869;2258,2869;1988,2258;1228,2258;1797,905;2871,3464;3593,3464;2078,0;1515,0" o:connectangles="0,0,0,0,0,0,0,0,0,0,0,0"/>
              </v:shape>
              <v:shape id="Freeform 5" o:spid="_x0000_s1028" style="position:absolute;left:6745;top:495;width:2672;height:2969;visibility:visible;mso-wrap-style:square;v-text-anchor:middle" coordsize="267225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" path="m200965,r,176303l57717,,,,,296926r66356,l66356,113792,215205,296926r52021,l267226,,200965,xe" fillcolor="#eb0017 [3204]" stroked="f" strokeweight=".74pt">
                <v:stroke joinstyle="miter"/>
                <v:path arrowok="t" o:connecttype="custom" o:connectlocs="2009,0;2009,1763;577,0;0,0;0,2969;663,2969;663,1138;2152,2969;2672,2969;2672,0;2009,0" o:connectangles="0,0,0,0,0,0,0,0,0,0,0"/>
              </v:shape>
              <v:shape id="Freeform 6" o:spid="_x0000_s1029" style="position:absolute;left:3325;top:422;width:3159;height:3115;visibility:visible;mso-wrap-style:square;v-text-anchor:middle" coordsize="315925,3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" path="m159102,245649v-50382,362,-91523,-39607,-91890,-89272c66845,106712,107391,66157,157773,65795v50382,-362,91522,39607,91889,89272c249663,155284,249664,155502,249664,155720v105,49454,-40395,89671,-90562,89929m159102,4c71864,-616,633,68596,4,154593v-629,85997,69581,156214,156819,156834c244061,312047,315292,242835,315921,156838v2,-373,4,-746,4,-1118c316135,70073,245984,417,159102,4e" fillcolor="#eb0017 [3204]" stroked="f" strokeweight=".74pt">
                <v:stroke joinstyle="miter"/>
                <v:path arrowok="t" o:connecttype="custom" o:connectlocs="1591,2457;672,1564;1578,658;2496,1551;2496,1558;1591,2457;1591,0;0,1546;1568,3115;3159,1569;3159,1558;1591,0" o:connectangles="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6C4EA" w14:textId="5558E71A" w:rsidR="000E4B5A" w:rsidRPr="00F0734D" w:rsidRDefault="00E41A65" w:rsidP="00306418">
    <w:bookmarkStart w:id="2" w:name="_Hlk73524682"/>
    <w:r>
      <w:rPr>
        <w:noProof/>
      </w:rPr>
      <mc:AlternateContent>
        <mc:Choice Requires="wps">
          <w:drawing>
            <wp:anchor distT="0" distB="0" distL="114300" distR="114300" simplePos="0" relativeHeight="251660293" behindDoc="0" locked="0" layoutInCell="1" allowOverlap="1" wp14:anchorId="4EA6C675" wp14:editId="63601682">
              <wp:simplePos x="0" y="0"/>
              <wp:positionH relativeFrom="page">
                <wp:align>center</wp:align>
              </wp:positionH>
              <wp:positionV relativeFrom="page">
                <wp:posOffset>273939</wp:posOffset>
              </wp:positionV>
              <wp:extent cx="3401568" cy="109182"/>
              <wp:effectExtent l="0" t="0" r="8890" b="5715"/>
              <wp:wrapNone/>
              <wp:docPr id="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1568" cy="1091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85000"/>
                                <a:lumOff val="0"/>
                                <a:alpha val="3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DA284" w14:textId="77777777" w:rsidR="00E41A65" w:rsidRDefault="00E41A65" w:rsidP="00E41A65">
                          <w:pPr>
                            <w:pStyle w:val="headeraddress"/>
                            <w:jc w:val="center"/>
                            <w:rPr>
                              <w:szCs w:val="12"/>
                              <w:lang w:val="it-IT"/>
                            </w:rPr>
                          </w:pPr>
                          <w:r>
                            <w:rPr>
                              <w:szCs w:val="12"/>
                              <w:lang w:val="it-IT"/>
                            </w:rPr>
                            <w:t>Via Ernesto Calindri, 6 – 20143 Milano</w:t>
                          </w:r>
                        </w:p>
                        <w:p w14:paraId="6D707FFC" w14:textId="77777777" w:rsidR="00E41A65" w:rsidRDefault="00E41A65" w:rsidP="00E41A65">
                          <w:pPr>
                            <w:pStyle w:val="headeraddress"/>
                            <w:jc w:val="center"/>
                            <w:rPr>
                              <w:szCs w:val="12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6C675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0;margin-top:21.55pt;width:267.85pt;height:8.6pt;z-index:25166029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" filled="f" fillcolor="#d8d8d8 [2732]" stroked="f" strokecolor="black [3213]" strokeweight=".25pt">
              <v:fill opacity="19789f"/>
              <v:path arrowok="t"/>
              <v:textbox inset="0,0,0,0">
                <w:txbxContent>
                  <w:p w14:paraId="4F9DA284" w14:textId="77777777" w:rsidR="00E41A65" w:rsidRDefault="00E41A65" w:rsidP="00E41A65">
                    <w:pPr>
                      <w:pStyle w:val="headeraddress"/>
                      <w:jc w:val="center"/>
                      <w:rPr>
                        <w:szCs w:val="12"/>
                        <w:lang w:val="it-IT"/>
                      </w:rPr>
                    </w:pPr>
                    <w:r>
                      <w:rPr>
                        <w:szCs w:val="12"/>
                        <w:lang w:val="it-IT"/>
                      </w:rPr>
                      <w:t>Via Ernesto Calindri, 6 – 20143 Milano</w:t>
                    </w:r>
                  </w:p>
                  <w:p w14:paraId="6D707FFC" w14:textId="77777777" w:rsidR="00E41A65" w:rsidRDefault="00E41A65" w:rsidP="00E41A65">
                    <w:pPr>
                      <w:pStyle w:val="headeraddress"/>
                      <w:jc w:val="center"/>
                      <w:rPr>
                        <w:szCs w:val="12"/>
                        <w:lang w:val="it-I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E4B5A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EFD8E1" wp14:editId="6CE2B098">
              <wp:simplePos x="0" y="0"/>
              <wp:positionH relativeFrom="page">
                <wp:posOffset>5349240</wp:posOffset>
              </wp:positionH>
              <wp:positionV relativeFrom="page">
                <wp:posOffset>320040</wp:posOffset>
              </wp:positionV>
              <wp:extent cx="1572895" cy="713105"/>
              <wp:effectExtent l="0" t="0" r="0" b="0"/>
              <wp:wrapNone/>
              <wp:docPr id="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72895" cy="71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85000"/>
                                <a:lumOff val="0"/>
                                <a:alpha val="3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90B1A" w14:textId="0360006B" w:rsidR="000E4B5A" w:rsidRPr="00681878" w:rsidRDefault="000E4B5A" w:rsidP="00F0734D">
                          <w:pPr>
                            <w:pStyle w:val="headertel"/>
                          </w:pPr>
                          <w:r w:rsidRPr="00681878">
                            <w:t xml:space="preserve"> </w:t>
                          </w:r>
                          <w:r w:rsidR="00D91FE0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4FCCD95" wp14:editId="41679642">
                                <wp:extent cx="1503880" cy="418465"/>
                                <wp:effectExtent l="0" t="0" r="1270" b="635"/>
                                <wp:docPr id="95719475" name="Immagine 95719475" descr="ADR-Aeroporti-di-Roma-Logo-HiRes | Ugl Air Magaz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DR-Aeroporti-di-Roma-Logo-HiRes | Ugl Air Magaz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6220" t="29558" r="13840" b="3148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1142" cy="420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FD8E1" id="Text Box 69" o:spid="_x0000_s1027" type="#_x0000_t202" style="position:absolute;margin-left:421.2pt;margin-top:25.2pt;width:123.85pt;height:56.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" filled="f" fillcolor="#d8d8d8 [2732]" stroked="f" strokecolor="black [3213]" strokeweight=".25pt">
              <v:fill opacity="19789f"/>
              <v:path arrowok="t"/>
              <v:textbox inset="0,0,0,0">
                <w:txbxContent>
                  <w:p w14:paraId="0D890B1A" w14:textId="0360006B" w:rsidR="000E4B5A" w:rsidRPr="00681878" w:rsidRDefault="000E4B5A" w:rsidP="00F0734D">
                    <w:pPr>
                      <w:pStyle w:val="headertel"/>
                    </w:pPr>
                    <w:r w:rsidRPr="00681878">
                      <w:t xml:space="preserve"> </w:t>
                    </w:r>
                    <w:r w:rsidR="00D91FE0">
                      <w:rPr>
                        <w:noProof/>
                        <w:lang w:eastAsia="it-IT"/>
                      </w:rPr>
                      <w:drawing>
                        <wp:inline distT="0" distB="0" distL="0" distR="0" wp14:anchorId="14FCCD95" wp14:editId="41679642">
                          <wp:extent cx="1503880" cy="418465"/>
                          <wp:effectExtent l="0" t="0" r="1270" b="635"/>
                          <wp:docPr id="95719475" name="Immagine 95719475" descr="ADR-Aeroporti-di-Roma-Logo-HiRes | Ugl Air Magaz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ADR-Aeroporti-di-Roma-Logo-HiRes | Ugl Air Magaz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220" t="29558" r="13840" b="3148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511142" cy="420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4B5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4E7B375" wp14:editId="7A52EB39">
              <wp:simplePos x="0" y="0"/>
              <wp:positionH relativeFrom="column">
                <wp:posOffset>-956310</wp:posOffset>
              </wp:positionH>
              <wp:positionV relativeFrom="paragraph">
                <wp:posOffset>-21590</wp:posOffset>
              </wp:positionV>
              <wp:extent cx="6391275" cy="0"/>
              <wp:effectExtent l="0" t="0" r="0" b="0"/>
              <wp:wrapNone/>
              <wp:docPr id="5" name="AutoShape 67" descr="Logo broker AON e AD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650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7" o:spid="_x0000_s1026" type="#_x0000_t32" alt="Logo broker AON e ADR" style="position:absolute;margin-left:-75.3pt;margin-top:-1.7pt;width:503.2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" stroked="f">
              <o:lock v:ext="edit" shapetype="f"/>
            </v:shape>
          </w:pict>
        </mc:Fallback>
      </mc:AlternateContent>
    </w:r>
    <w:r w:rsidR="000E4B5A"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089DA1E0" wp14:editId="4078FE6C">
              <wp:simplePos x="0" y="0"/>
              <wp:positionH relativeFrom="page">
                <wp:posOffset>311150</wp:posOffset>
              </wp:positionH>
              <wp:positionV relativeFrom="page">
                <wp:posOffset>311150</wp:posOffset>
              </wp:positionV>
              <wp:extent cx="838835" cy="318135"/>
              <wp:effectExtent l="0" t="0" r="0" b="0"/>
              <wp:wrapNone/>
              <wp:docPr id="1" name="Graphic 2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318135"/>
                        <a:chOff x="0" y="0"/>
                        <a:chExt cx="9417" cy="3537"/>
                      </a:xfrm>
                    </wpg:grpSpPr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" cy="3464"/>
                        </a:xfrm>
                        <a:custGeom>
                          <a:avLst/>
                          <a:gdLst>
                            <a:gd name="T0" fmla="*/ 151507 w 359307"/>
                            <a:gd name="T1" fmla="*/ 0 h 346429"/>
                            <a:gd name="T2" fmla="*/ 0 w 359307"/>
                            <a:gd name="T3" fmla="*/ 346429 h 346429"/>
                            <a:gd name="T4" fmla="*/ 72241 w 359307"/>
                            <a:gd name="T5" fmla="*/ 346429 h 346429"/>
                            <a:gd name="T6" fmla="*/ 97208 w 359307"/>
                            <a:gd name="T7" fmla="*/ 286913 h 346429"/>
                            <a:gd name="T8" fmla="*/ 225837 w 359307"/>
                            <a:gd name="T9" fmla="*/ 286913 h 346429"/>
                            <a:gd name="T10" fmla="*/ 198782 w 359307"/>
                            <a:gd name="T11" fmla="*/ 225806 h 346429"/>
                            <a:gd name="T12" fmla="*/ 122839 w 359307"/>
                            <a:gd name="T13" fmla="*/ 225806 h 346429"/>
                            <a:gd name="T14" fmla="*/ 179701 w 359307"/>
                            <a:gd name="T15" fmla="*/ 90491 h 346429"/>
                            <a:gd name="T16" fmla="*/ 287066 w 359307"/>
                            <a:gd name="T17" fmla="*/ 346429 h 346429"/>
                            <a:gd name="T18" fmla="*/ 359307 w 359307"/>
                            <a:gd name="T19" fmla="*/ 346429 h 346429"/>
                            <a:gd name="T20" fmla="*/ 207800 w 359307"/>
                            <a:gd name="T21" fmla="*/ 0 h 346429"/>
                            <a:gd name="T22" fmla="*/ 151507 w 359307"/>
                            <a:gd name="T23" fmla="*/ 0 h 34642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59307" h="346429">
                              <a:moveTo>
                                <a:pt x="151507" y="0"/>
                              </a:moveTo>
                              <a:lnTo>
                                <a:pt x="0" y="346429"/>
                              </a:lnTo>
                              <a:lnTo>
                                <a:pt x="72241" y="346429"/>
                              </a:lnTo>
                              <a:lnTo>
                                <a:pt x="97208" y="286913"/>
                              </a:lnTo>
                              <a:lnTo>
                                <a:pt x="225837" y="286913"/>
                              </a:lnTo>
                              <a:lnTo>
                                <a:pt x="198782" y="225806"/>
                              </a:lnTo>
                              <a:lnTo>
                                <a:pt x="122839" y="225806"/>
                              </a:lnTo>
                              <a:lnTo>
                                <a:pt x="179701" y="90491"/>
                              </a:lnTo>
                              <a:lnTo>
                                <a:pt x="287066" y="346429"/>
                              </a:lnTo>
                              <a:lnTo>
                                <a:pt x="359307" y="346429"/>
                              </a:lnTo>
                              <a:lnTo>
                                <a:pt x="207800" y="0"/>
                              </a:lnTo>
                              <a:lnTo>
                                <a:pt x="1515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6199532" name="Freeform 5"/>
                      <wps:cNvSpPr>
                        <a:spLocks/>
                      </wps:cNvSpPr>
                      <wps:spPr bwMode="auto">
                        <a:xfrm>
                          <a:off x="6745" y="495"/>
                          <a:ext cx="2672" cy="2969"/>
                        </a:xfrm>
                        <a:custGeom>
                          <a:avLst/>
                          <a:gdLst>
                            <a:gd name="T0" fmla="*/ 200965 w 267225"/>
                            <a:gd name="T1" fmla="*/ 0 h 296926"/>
                            <a:gd name="T2" fmla="*/ 200965 w 267225"/>
                            <a:gd name="T3" fmla="*/ 176303 h 296926"/>
                            <a:gd name="T4" fmla="*/ 57717 w 267225"/>
                            <a:gd name="T5" fmla="*/ 0 h 296926"/>
                            <a:gd name="T6" fmla="*/ 0 w 267225"/>
                            <a:gd name="T7" fmla="*/ 0 h 296926"/>
                            <a:gd name="T8" fmla="*/ 0 w 267225"/>
                            <a:gd name="T9" fmla="*/ 296926 h 296926"/>
                            <a:gd name="T10" fmla="*/ 66356 w 267225"/>
                            <a:gd name="T11" fmla="*/ 296926 h 296926"/>
                            <a:gd name="T12" fmla="*/ 66356 w 267225"/>
                            <a:gd name="T13" fmla="*/ 113792 h 296926"/>
                            <a:gd name="T14" fmla="*/ 215205 w 267225"/>
                            <a:gd name="T15" fmla="*/ 296926 h 296926"/>
                            <a:gd name="T16" fmla="*/ 267226 w 267225"/>
                            <a:gd name="T17" fmla="*/ 296926 h 296926"/>
                            <a:gd name="T18" fmla="*/ 267226 w 267225"/>
                            <a:gd name="T19" fmla="*/ 0 h 296926"/>
                            <a:gd name="T20" fmla="*/ 200965 w 267225"/>
                            <a:gd name="T21" fmla="*/ 0 h 2969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7225" h="296926">
                              <a:moveTo>
                                <a:pt x="200965" y="0"/>
                              </a:moveTo>
                              <a:lnTo>
                                <a:pt x="200965" y="176303"/>
                              </a:lnTo>
                              <a:lnTo>
                                <a:pt x="57717" y="0"/>
                              </a:lnTo>
                              <a:lnTo>
                                <a:pt x="0" y="0"/>
                              </a:lnTo>
                              <a:lnTo>
                                <a:pt x="0" y="296926"/>
                              </a:lnTo>
                              <a:lnTo>
                                <a:pt x="66356" y="296926"/>
                              </a:lnTo>
                              <a:lnTo>
                                <a:pt x="66356" y="113792"/>
                              </a:lnTo>
                              <a:lnTo>
                                <a:pt x="215205" y="296926"/>
                              </a:lnTo>
                              <a:lnTo>
                                <a:pt x="267226" y="296926"/>
                              </a:lnTo>
                              <a:lnTo>
                                <a:pt x="267226" y="0"/>
                              </a:lnTo>
                              <a:lnTo>
                                <a:pt x="2009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Freeform 6"/>
                      <wps:cNvSpPr>
                        <a:spLocks/>
                      </wps:cNvSpPr>
                      <wps:spPr bwMode="auto">
                        <a:xfrm>
                          <a:off x="3325" y="422"/>
                          <a:ext cx="3159" cy="3115"/>
                        </a:xfrm>
                        <a:custGeom>
                          <a:avLst/>
                          <a:gdLst>
                            <a:gd name="T0" fmla="*/ 159102 w 315925"/>
                            <a:gd name="T1" fmla="*/ 245649 h 311430"/>
                            <a:gd name="T2" fmla="*/ 67212 w 315925"/>
                            <a:gd name="T3" fmla="*/ 156377 h 311430"/>
                            <a:gd name="T4" fmla="*/ 157773 w 315925"/>
                            <a:gd name="T5" fmla="*/ 65795 h 311430"/>
                            <a:gd name="T6" fmla="*/ 249662 w 315925"/>
                            <a:gd name="T7" fmla="*/ 155067 h 311430"/>
                            <a:gd name="T8" fmla="*/ 249664 w 315925"/>
                            <a:gd name="T9" fmla="*/ 155720 h 311430"/>
                            <a:gd name="T10" fmla="*/ 159102 w 315925"/>
                            <a:gd name="T11" fmla="*/ 245649 h 311430"/>
                            <a:gd name="T12" fmla="*/ 159102 w 315925"/>
                            <a:gd name="T13" fmla="*/ 4 h 311430"/>
                            <a:gd name="T14" fmla="*/ 4 w 315925"/>
                            <a:gd name="T15" fmla="*/ 154593 h 311430"/>
                            <a:gd name="T16" fmla="*/ 156823 w 315925"/>
                            <a:gd name="T17" fmla="*/ 311427 h 311430"/>
                            <a:gd name="T18" fmla="*/ 315921 w 315925"/>
                            <a:gd name="T19" fmla="*/ 156838 h 311430"/>
                            <a:gd name="T20" fmla="*/ 315925 w 315925"/>
                            <a:gd name="T21" fmla="*/ 155720 h 311430"/>
                            <a:gd name="T22" fmla="*/ 159102 w 315925"/>
                            <a:gd name="T23" fmla="*/ 4 h 3114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15925" h="311430">
                              <a:moveTo>
                                <a:pt x="159102" y="245649"/>
                              </a:moveTo>
                              <a:cubicBezTo>
                                <a:pt x="108720" y="246011"/>
                                <a:pt x="67579" y="206042"/>
                                <a:pt x="67212" y="156377"/>
                              </a:cubicBezTo>
                              <a:cubicBezTo>
                                <a:pt x="66845" y="106712"/>
                                <a:pt x="107391" y="66157"/>
                                <a:pt x="157773" y="65795"/>
                              </a:cubicBezTo>
                              <a:cubicBezTo>
                                <a:pt x="208155" y="65433"/>
                                <a:pt x="249295" y="105402"/>
                                <a:pt x="249662" y="155067"/>
                              </a:cubicBezTo>
                              <a:cubicBezTo>
                                <a:pt x="249663" y="155284"/>
                                <a:pt x="249664" y="155502"/>
                                <a:pt x="249664" y="155720"/>
                              </a:cubicBezTo>
                              <a:cubicBezTo>
                                <a:pt x="249769" y="205174"/>
                                <a:pt x="209269" y="245391"/>
                                <a:pt x="159102" y="245649"/>
                              </a:cubicBezTo>
                              <a:moveTo>
                                <a:pt x="159102" y="4"/>
                              </a:moveTo>
                              <a:cubicBezTo>
                                <a:pt x="71864" y="-616"/>
                                <a:pt x="633" y="68596"/>
                                <a:pt x="4" y="154593"/>
                              </a:cubicBezTo>
                              <a:cubicBezTo>
                                <a:pt x="-625" y="240590"/>
                                <a:pt x="69585" y="310807"/>
                                <a:pt x="156823" y="311427"/>
                              </a:cubicBezTo>
                              <a:cubicBezTo>
                                <a:pt x="244061" y="312047"/>
                                <a:pt x="315292" y="242835"/>
                                <a:pt x="315921" y="156838"/>
                              </a:cubicBezTo>
                              <a:cubicBezTo>
                                <a:pt x="315923" y="156465"/>
                                <a:pt x="315925" y="156092"/>
                                <a:pt x="315925" y="155720"/>
                              </a:cubicBezTo>
                              <a:cubicBezTo>
                                <a:pt x="316135" y="70073"/>
                                <a:pt x="245984" y="417"/>
                                <a:pt x="159102" y="4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E3078A" id="Graphic 2" o:spid="_x0000_s1026" alt="Logo broker AON" style="position:absolute;margin-left:24.5pt;margin-top:24.5pt;width:66.05pt;height:25.05pt;z-index:-251658240;mso-position-horizontal-relative:page;mso-position-vertical-relative:page" coordsize="9417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">
              <v:shape id="Freeform 4" o:spid="_x0000_s1027" style="position:absolute;width:3593;height:3464;visibility:visible;mso-wrap-style:square;v-text-anchor:middle" coordsize="359307,3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" path="m151507,l,346429r72241,l97208,286913r128629,l198782,225806r-75943,l179701,90491,287066,346429r72241,l207800,,151507,xe" fillcolor="#eb0017 [3204]" stroked="f" strokeweight=".74pt">
                <v:stroke joinstyle="miter"/>
                <v:path arrowok="t" o:connecttype="custom" o:connectlocs="1515,0;0,3464;722,3464;972,2869;2258,2869;1988,2258;1228,2258;1797,905;2871,3464;3593,3464;2078,0;1515,0" o:connectangles="0,0,0,0,0,0,0,0,0,0,0,0"/>
              </v:shape>
              <v:shape id="Freeform 5" o:spid="_x0000_s1028" style="position:absolute;left:6745;top:495;width:2672;height:2969;visibility:visible;mso-wrap-style:square;v-text-anchor:middle" coordsize="267225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" path="m200965,r,176303l57717,,,,,296926r66356,l66356,113792,215205,296926r52021,l267226,,200965,xe" fillcolor="#eb0017 [3204]" stroked="f" strokeweight=".74pt">
                <v:stroke joinstyle="miter"/>
                <v:path arrowok="t" o:connecttype="custom" o:connectlocs="2009,0;2009,1763;577,0;0,0;0,2969;663,2969;663,1138;2152,2969;2672,2969;2672,0;2009,0" o:connectangles="0,0,0,0,0,0,0,0,0,0,0"/>
              </v:shape>
              <v:shape id="Freeform 6" o:spid="_x0000_s1029" style="position:absolute;left:3325;top:422;width:3159;height:3115;visibility:visible;mso-wrap-style:square;v-text-anchor:middle" coordsize="315925,3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" path="m159102,245649v-50382,362,-91523,-39607,-91890,-89272c66845,106712,107391,66157,157773,65795v50382,-362,91522,39607,91889,89272c249663,155284,249664,155502,249664,155720v105,49454,-40395,89671,-90562,89929m159102,4c71864,-616,633,68596,4,154593v-629,85997,69581,156214,156819,156834c244061,312047,315292,242835,315921,156838v2,-373,4,-746,4,-1118c316135,70073,245984,417,159102,4e" fillcolor="#eb0017 [3204]" stroked="f" strokeweight=".74pt">
                <v:stroke joinstyle="miter"/>
                <v:path arrowok="t" o:connecttype="custom" o:connectlocs="1591,2457;672,1564;1578,658;2496,1551;2496,1558;1591,2457;1591,0;0,1546;1568,3115;3159,1569;3159,1558;1591,0" o:connectangles="0,0,0,0,0,0,0,0,0,0,0,0"/>
              </v:shape>
              <w10:wrap anchorx="page" anchory="page"/>
              <w10:anchorlock/>
            </v:group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DD6CB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F0D4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EB658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8C9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4E04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EAFB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B61B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46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4A2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3A98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9C0BC1"/>
    <w:multiLevelType w:val="hybridMultilevel"/>
    <w:tmpl w:val="2B46723A"/>
    <w:lvl w:ilvl="0" w:tplc="40DA41C8">
      <w:start w:val="1"/>
      <w:numFmt w:val="bullet"/>
      <w:pStyle w:val="Bulletlist1"/>
      <w:lvlText w:val="●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5D8E9AE">
      <w:start w:val="1"/>
      <w:numFmt w:val="bullet"/>
      <w:pStyle w:val="Bulletlist2"/>
      <w:lvlText w:val="○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EAC05B6C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</w:rPr>
    </w:lvl>
    <w:lvl w:ilvl="3" w:tplc="33F00F5A">
      <w:start w:val="1"/>
      <w:numFmt w:val="bullet"/>
      <w:pStyle w:val="Bulletlist4"/>
      <w:lvlText w:val="–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404E71"/>
    <w:multiLevelType w:val="hybridMultilevel"/>
    <w:tmpl w:val="0B924B42"/>
    <w:lvl w:ilvl="0" w:tplc="784426E8">
      <w:numFmt w:val="bullet"/>
      <w:lvlText w:val="-"/>
      <w:lvlJc w:val="left"/>
      <w:pPr>
        <w:ind w:left="720" w:hanging="360"/>
      </w:pPr>
      <w:rPr>
        <w:rFonts w:ascii="Courier" w:eastAsiaTheme="minorHAnsi" w:hAnsi="Courier" w:cs="Courier" w:hint="default"/>
        <w:b w:val="0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E09ED"/>
    <w:multiLevelType w:val="hybridMultilevel"/>
    <w:tmpl w:val="FC9EFBA6"/>
    <w:lvl w:ilvl="0" w:tplc="CD9EBA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EE6FA5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088A168">
      <w:start w:val="1"/>
      <w:numFmt w:val="bullet"/>
      <w:pStyle w:val="Bulletlist3"/>
      <w:lvlText w:val="—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3" w:tplc="DC66C95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BB23D9"/>
    <w:multiLevelType w:val="hybridMultilevel"/>
    <w:tmpl w:val="088662E8"/>
    <w:lvl w:ilvl="0" w:tplc="CCE4EE16">
      <w:numFmt w:val="bullet"/>
      <w:lvlText w:val="-"/>
      <w:lvlJc w:val="left"/>
      <w:pPr>
        <w:ind w:left="720" w:hanging="360"/>
      </w:pPr>
      <w:rPr>
        <w:rFonts w:ascii="Helvetica-Bold" w:eastAsiaTheme="minorHAnsi" w:hAnsi="Helvetica-Bold" w:cs="Helvetica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6822"/>
    <w:multiLevelType w:val="hybridMultilevel"/>
    <w:tmpl w:val="41E8DF96"/>
    <w:lvl w:ilvl="0" w:tplc="DA9E7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B7206"/>
    <w:multiLevelType w:val="hybridMultilevel"/>
    <w:tmpl w:val="03F08C98"/>
    <w:lvl w:ilvl="0" w:tplc="BCFCAB74">
      <w:start w:val="14"/>
      <w:numFmt w:val="bullet"/>
      <w:lvlText w:val=""/>
      <w:lvlJc w:val="left"/>
      <w:pPr>
        <w:ind w:left="218" w:hanging="360"/>
      </w:pPr>
      <w:rPr>
        <w:rFonts w:ascii="Wingdings" w:eastAsia="Calibri" w:hAnsi="Wingdings" w:cs="Helvetica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704567C7"/>
    <w:multiLevelType w:val="hybridMultilevel"/>
    <w:tmpl w:val="FA229C4A"/>
    <w:lvl w:ilvl="0" w:tplc="CCE4EE16">
      <w:numFmt w:val="bullet"/>
      <w:lvlText w:val="-"/>
      <w:lvlJc w:val="left"/>
      <w:pPr>
        <w:ind w:left="720" w:hanging="360"/>
      </w:pPr>
      <w:rPr>
        <w:rFonts w:ascii="Helvetica-Bold" w:eastAsiaTheme="minorHAnsi" w:hAnsi="Helvetica-Bold" w:cs="Helvetica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38F2"/>
    <w:multiLevelType w:val="hybridMultilevel"/>
    <w:tmpl w:val="D5A49A14"/>
    <w:lvl w:ilvl="0" w:tplc="DA9E7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369175">
    <w:abstractNumId w:val="9"/>
  </w:num>
  <w:num w:numId="2" w16cid:durableId="352461381">
    <w:abstractNumId w:val="7"/>
  </w:num>
  <w:num w:numId="3" w16cid:durableId="623148676">
    <w:abstractNumId w:val="6"/>
  </w:num>
  <w:num w:numId="4" w16cid:durableId="1222640376">
    <w:abstractNumId w:val="5"/>
  </w:num>
  <w:num w:numId="5" w16cid:durableId="968777847">
    <w:abstractNumId w:val="4"/>
  </w:num>
  <w:num w:numId="6" w16cid:durableId="819227756">
    <w:abstractNumId w:val="8"/>
  </w:num>
  <w:num w:numId="7" w16cid:durableId="1735395441">
    <w:abstractNumId w:val="3"/>
  </w:num>
  <w:num w:numId="8" w16cid:durableId="593785828">
    <w:abstractNumId w:val="2"/>
  </w:num>
  <w:num w:numId="9" w16cid:durableId="927470370">
    <w:abstractNumId w:val="1"/>
  </w:num>
  <w:num w:numId="10" w16cid:durableId="57632804">
    <w:abstractNumId w:val="0"/>
  </w:num>
  <w:num w:numId="11" w16cid:durableId="1894348975">
    <w:abstractNumId w:val="10"/>
  </w:num>
  <w:num w:numId="12" w16cid:durableId="1359545429">
    <w:abstractNumId w:val="10"/>
  </w:num>
  <w:num w:numId="13" w16cid:durableId="497574600">
    <w:abstractNumId w:val="12"/>
  </w:num>
  <w:num w:numId="14" w16cid:durableId="1078095669">
    <w:abstractNumId w:val="10"/>
  </w:num>
  <w:num w:numId="15" w16cid:durableId="1312296489">
    <w:abstractNumId w:val="10"/>
    <w:lvlOverride w:ilvl="0">
      <w:startOverride w:val="1"/>
    </w:lvlOverride>
  </w:num>
  <w:num w:numId="16" w16cid:durableId="1336808789">
    <w:abstractNumId w:val="10"/>
    <w:lvlOverride w:ilvl="0">
      <w:startOverride w:val="1"/>
    </w:lvlOverride>
  </w:num>
  <w:num w:numId="17" w16cid:durableId="1697535751">
    <w:abstractNumId w:val="10"/>
    <w:lvlOverride w:ilvl="0">
      <w:startOverride w:val="1"/>
    </w:lvlOverride>
  </w:num>
  <w:num w:numId="18" w16cid:durableId="1184586654">
    <w:abstractNumId w:val="14"/>
  </w:num>
  <w:num w:numId="19" w16cid:durableId="180364492">
    <w:abstractNumId w:val="16"/>
  </w:num>
  <w:num w:numId="20" w16cid:durableId="248000428">
    <w:abstractNumId w:val="11"/>
  </w:num>
  <w:num w:numId="21" w16cid:durableId="979336697">
    <w:abstractNumId w:val="13"/>
  </w:num>
  <w:num w:numId="22" w16cid:durableId="1029799724">
    <w:abstractNumId w:val="17"/>
  </w:num>
  <w:num w:numId="23" w16cid:durableId="1237348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 style="v-text-anchor:middle" fillcolor="none [3204]" stroke="f">
      <v:fill color="none [3204]"/>
      <v:stroke weight=".74pt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30"/>
    <w:rsid w:val="000008BE"/>
    <w:rsid w:val="0000562B"/>
    <w:rsid w:val="000066D5"/>
    <w:rsid w:val="00030037"/>
    <w:rsid w:val="00032C1D"/>
    <w:rsid w:val="00032DA2"/>
    <w:rsid w:val="00043956"/>
    <w:rsid w:val="000449BE"/>
    <w:rsid w:val="000457D1"/>
    <w:rsid w:val="0005702D"/>
    <w:rsid w:val="00057660"/>
    <w:rsid w:val="00060BF9"/>
    <w:rsid w:val="000626E8"/>
    <w:rsid w:val="000679FD"/>
    <w:rsid w:val="00073346"/>
    <w:rsid w:val="0007502C"/>
    <w:rsid w:val="0008154E"/>
    <w:rsid w:val="0008633A"/>
    <w:rsid w:val="00096BCD"/>
    <w:rsid w:val="000A0FEB"/>
    <w:rsid w:val="000A1623"/>
    <w:rsid w:val="000A2067"/>
    <w:rsid w:val="000A4158"/>
    <w:rsid w:val="000A448D"/>
    <w:rsid w:val="000B23AB"/>
    <w:rsid w:val="000B5CA5"/>
    <w:rsid w:val="000C24C0"/>
    <w:rsid w:val="000C307C"/>
    <w:rsid w:val="000D1A4C"/>
    <w:rsid w:val="000D4845"/>
    <w:rsid w:val="000D5010"/>
    <w:rsid w:val="000E4B5A"/>
    <w:rsid w:val="000F1836"/>
    <w:rsid w:val="000F6784"/>
    <w:rsid w:val="00100297"/>
    <w:rsid w:val="001047BA"/>
    <w:rsid w:val="00107DE6"/>
    <w:rsid w:val="00110402"/>
    <w:rsid w:val="00115323"/>
    <w:rsid w:val="00120200"/>
    <w:rsid w:val="00121A0A"/>
    <w:rsid w:val="001256A0"/>
    <w:rsid w:val="00130F52"/>
    <w:rsid w:val="00133864"/>
    <w:rsid w:val="00134BA0"/>
    <w:rsid w:val="00141F72"/>
    <w:rsid w:val="001434C6"/>
    <w:rsid w:val="00147DD0"/>
    <w:rsid w:val="00155C51"/>
    <w:rsid w:val="001637E1"/>
    <w:rsid w:val="001725E9"/>
    <w:rsid w:val="00172AA0"/>
    <w:rsid w:val="001740DD"/>
    <w:rsid w:val="001747DA"/>
    <w:rsid w:val="00175E5E"/>
    <w:rsid w:val="00177650"/>
    <w:rsid w:val="00182135"/>
    <w:rsid w:val="00184713"/>
    <w:rsid w:val="0018485F"/>
    <w:rsid w:val="00185BAD"/>
    <w:rsid w:val="001A5265"/>
    <w:rsid w:val="001A56EA"/>
    <w:rsid w:val="001A5943"/>
    <w:rsid w:val="001B03CE"/>
    <w:rsid w:val="001B4427"/>
    <w:rsid w:val="001B7156"/>
    <w:rsid w:val="001B79C2"/>
    <w:rsid w:val="001B7C86"/>
    <w:rsid w:val="001B7F19"/>
    <w:rsid w:val="001C0429"/>
    <w:rsid w:val="001C3DE2"/>
    <w:rsid w:val="001C5269"/>
    <w:rsid w:val="001C7171"/>
    <w:rsid w:val="001D0EFD"/>
    <w:rsid w:val="001E673D"/>
    <w:rsid w:val="001F220A"/>
    <w:rsid w:val="001F4924"/>
    <w:rsid w:val="00216CCE"/>
    <w:rsid w:val="002171FB"/>
    <w:rsid w:val="002219ED"/>
    <w:rsid w:val="00236B94"/>
    <w:rsid w:val="00240576"/>
    <w:rsid w:val="00242683"/>
    <w:rsid w:val="00246B90"/>
    <w:rsid w:val="00252118"/>
    <w:rsid w:val="00255FF0"/>
    <w:rsid w:val="00256330"/>
    <w:rsid w:val="0025700C"/>
    <w:rsid w:val="0025780F"/>
    <w:rsid w:val="00260178"/>
    <w:rsid w:val="002603C5"/>
    <w:rsid w:val="00261779"/>
    <w:rsid w:val="0026289D"/>
    <w:rsid w:val="00262E74"/>
    <w:rsid w:val="00263241"/>
    <w:rsid w:val="002654AC"/>
    <w:rsid w:val="002705AF"/>
    <w:rsid w:val="002766EF"/>
    <w:rsid w:val="002862B3"/>
    <w:rsid w:val="00291ED7"/>
    <w:rsid w:val="00294666"/>
    <w:rsid w:val="002957CB"/>
    <w:rsid w:val="002A05D5"/>
    <w:rsid w:val="002A145D"/>
    <w:rsid w:val="002A4544"/>
    <w:rsid w:val="002C0D0C"/>
    <w:rsid w:val="002C344D"/>
    <w:rsid w:val="002C42CE"/>
    <w:rsid w:val="002D05E0"/>
    <w:rsid w:val="002D4D3C"/>
    <w:rsid w:val="002D4DCA"/>
    <w:rsid w:val="002D79F0"/>
    <w:rsid w:val="002E4863"/>
    <w:rsid w:val="002E4A51"/>
    <w:rsid w:val="002E58BE"/>
    <w:rsid w:val="002F4217"/>
    <w:rsid w:val="002F6392"/>
    <w:rsid w:val="00306418"/>
    <w:rsid w:val="00315E3E"/>
    <w:rsid w:val="00323293"/>
    <w:rsid w:val="00325DCC"/>
    <w:rsid w:val="0033598E"/>
    <w:rsid w:val="00341080"/>
    <w:rsid w:val="00344DFA"/>
    <w:rsid w:val="0035190D"/>
    <w:rsid w:val="0035456D"/>
    <w:rsid w:val="003557FC"/>
    <w:rsid w:val="00355903"/>
    <w:rsid w:val="0035614C"/>
    <w:rsid w:val="003567AD"/>
    <w:rsid w:val="003639E0"/>
    <w:rsid w:val="00363C1B"/>
    <w:rsid w:val="00371F98"/>
    <w:rsid w:val="00373A62"/>
    <w:rsid w:val="0038587A"/>
    <w:rsid w:val="00387FB0"/>
    <w:rsid w:val="00393591"/>
    <w:rsid w:val="00394C98"/>
    <w:rsid w:val="00396DC9"/>
    <w:rsid w:val="003A4896"/>
    <w:rsid w:val="003A75A9"/>
    <w:rsid w:val="003B3772"/>
    <w:rsid w:val="003B64A3"/>
    <w:rsid w:val="003B77C0"/>
    <w:rsid w:val="003C0C42"/>
    <w:rsid w:val="003C31E4"/>
    <w:rsid w:val="003C6443"/>
    <w:rsid w:val="003C7FF5"/>
    <w:rsid w:val="003D0208"/>
    <w:rsid w:val="003D0D27"/>
    <w:rsid w:val="003D1D53"/>
    <w:rsid w:val="003D445C"/>
    <w:rsid w:val="003E2DC6"/>
    <w:rsid w:val="003E6792"/>
    <w:rsid w:val="00401DA2"/>
    <w:rsid w:val="00404BAB"/>
    <w:rsid w:val="004104E5"/>
    <w:rsid w:val="00410A6A"/>
    <w:rsid w:val="00410CC3"/>
    <w:rsid w:val="00422092"/>
    <w:rsid w:val="0043479B"/>
    <w:rsid w:val="00436BFF"/>
    <w:rsid w:val="00444063"/>
    <w:rsid w:val="00454B1C"/>
    <w:rsid w:val="004563A9"/>
    <w:rsid w:val="004575AD"/>
    <w:rsid w:val="004748BF"/>
    <w:rsid w:val="004823C3"/>
    <w:rsid w:val="00484F69"/>
    <w:rsid w:val="00486557"/>
    <w:rsid w:val="00492163"/>
    <w:rsid w:val="004B0332"/>
    <w:rsid w:val="004B4079"/>
    <w:rsid w:val="004B51C2"/>
    <w:rsid w:val="004B589A"/>
    <w:rsid w:val="004C1F92"/>
    <w:rsid w:val="004C2A91"/>
    <w:rsid w:val="004C2FB2"/>
    <w:rsid w:val="004C58A9"/>
    <w:rsid w:val="004D6BD8"/>
    <w:rsid w:val="004E2A3D"/>
    <w:rsid w:val="004F4815"/>
    <w:rsid w:val="004F5C44"/>
    <w:rsid w:val="005026F1"/>
    <w:rsid w:val="00505640"/>
    <w:rsid w:val="00505F40"/>
    <w:rsid w:val="005117C1"/>
    <w:rsid w:val="0051375C"/>
    <w:rsid w:val="00516FC2"/>
    <w:rsid w:val="00520EC4"/>
    <w:rsid w:val="00524F03"/>
    <w:rsid w:val="00526C20"/>
    <w:rsid w:val="00527D28"/>
    <w:rsid w:val="00533D12"/>
    <w:rsid w:val="0053602D"/>
    <w:rsid w:val="0053737E"/>
    <w:rsid w:val="00544875"/>
    <w:rsid w:val="005464E5"/>
    <w:rsid w:val="00550D88"/>
    <w:rsid w:val="00556B5D"/>
    <w:rsid w:val="00560782"/>
    <w:rsid w:val="005621BE"/>
    <w:rsid w:val="00563004"/>
    <w:rsid w:val="005637A9"/>
    <w:rsid w:val="00565C84"/>
    <w:rsid w:val="00580B45"/>
    <w:rsid w:val="00586685"/>
    <w:rsid w:val="0059222E"/>
    <w:rsid w:val="005A5943"/>
    <w:rsid w:val="005A75ED"/>
    <w:rsid w:val="005B1950"/>
    <w:rsid w:val="005B4999"/>
    <w:rsid w:val="005B51C0"/>
    <w:rsid w:val="005C0026"/>
    <w:rsid w:val="005C0883"/>
    <w:rsid w:val="005D1D18"/>
    <w:rsid w:val="005D28B4"/>
    <w:rsid w:val="005D4522"/>
    <w:rsid w:val="005E4A4B"/>
    <w:rsid w:val="005E707C"/>
    <w:rsid w:val="005F5555"/>
    <w:rsid w:val="00601AAE"/>
    <w:rsid w:val="00602E6A"/>
    <w:rsid w:val="0062009C"/>
    <w:rsid w:val="00621065"/>
    <w:rsid w:val="00630E32"/>
    <w:rsid w:val="00641667"/>
    <w:rsid w:val="00642936"/>
    <w:rsid w:val="00645C71"/>
    <w:rsid w:val="006460BA"/>
    <w:rsid w:val="00661DBE"/>
    <w:rsid w:val="00662E6B"/>
    <w:rsid w:val="00666690"/>
    <w:rsid w:val="006710E7"/>
    <w:rsid w:val="0067270D"/>
    <w:rsid w:val="00675343"/>
    <w:rsid w:val="00676A9A"/>
    <w:rsid w:val="0067738F"/>
    <w:rsid w:val="00681878"/>
    <w:rsid w:val="0068272A"/>
    <w:rsid w:val="00686615"/>
    <w:rsid w:val="006912D4"/>
    <w:rsid w:val="006A2D14"/>
    <w:rsid w:val="006A3A8A"/>
    <w:rsid w:val="006B159A"/>
    <w:rsid w:val="006B7D49"/>
    <w:rsid w:val="006C69B6"/>
    <w:rsid w:val="006D3E26"/>
    <w:rsid w:val="006E4873"/>
    <w:rsid w:val="006E7336"/>
    <w:rsid w:val="006F04DA"/>
    <w:rsid w:val="006F2F5A"/>
    <w:rsid w:val="006F4149"/>
    <w:rsid w:val="006F7B1B"/>
    <w:rsid w:val="00702409"/>
    <w:rsid w:val="0070481A"/>
    <w:rsid w:val="00706129"/>
    <w:rsid w:val="007137DA"/>
    <w:rsid w:val="00713EAE"/>
    <w:rsid w:val="00714F45"/>
    <w:rsid w:val="00721EE6"/>
    <w:rsid w:val="00732E75"/>
    <w:rsid w:val="00751C60"/>
    <w:rsid w:val="00753BB9"/>
    <w:rsid w:val="00757C7D"/>
    <w:rsid w:val="00761221"/>
    <w:rsid w:val="00762F11"/>
    <w:rsid w:val="007762F4"/>
    <w:rsid w:val="007830B4"/>
    <w:rsid w:val="00793EFA"/>
    <w:rsid w:val="007A1A24"/>
    <w:rsid w:val="007A4E61"/>
    <w:rsid w:val="007C23A5"/>
    <w:rsid w:val="007D175B"/>
    <w:rsid w:val="007D578B"/>
    <w:rsid w:val="007D5B2B"/>
    <w:rsid w:val="007E0CFF"/>
    <w:rsid w:val="007E283A"/>
    <w:rsid w:val="007E306D"/>
    <w:rsid w:val="007F2BF1"/>
    <w:rsid w:val="007F42CA"/>
    <w:rsid w:val="0080329F"/>
    <w:rsid w:val="0080377D"/>
    <w:rsid w:val="00805873"/>
    <w:rsid w:val="008122A5"/>
    <w:rsid w:val="00821A52"/>
    <w:rsid w:val="008225C4"/>
    <w:rsid w:val="00826804"/>
    <w:rsid w:val="00830F4E"/>
    <w:rsid w:val="00831998"/>
    <w:rsid w:val="00837023"/>
    <w:rsid w:val="0083724F"/>
    <w:rsid w:val="00852A80"/>
    <w:rsid w:val="00853755"/>
    <w:rsid w:val="008548BB"/>
    <w:rsid w:val="0085493B"/>
    <w:rsid w:val="0085560C"/>
    <w:rsid w:val="00862A48"/>
    <w:rsid w:val="00862FA1"/>
    <w:rsid w:val="00870517"/>
    <w:rsid w:val="008716A3"/>
    <w:rsid w:val="00873644"/>
    <w:rsid w:val="008745A3"/>
    <w:rsid w:val="00876037"/>
    <w:rsid w:val="0088444B"/>
    <w:rsid w:val="00887C28"/>
    <w:rsid w:val="008900D5"/>
    <w:rsid w:val="008965D8"/>
    <w:rsid w:val="008A29C5"/>
    <w:rsid w:val="008A65DA"/>
    <w:rsid w:val="008A6E01"/>
    <w:rsid w:val="008B270A"/>
    <w:rsid w:val="008B5EBF"/>
    <w:rsid w:val="008C14A9"/>
    <w:rsid w:val="008C20BC"/>
    <w:rsid w:val="008C44C4"/>
    <w:rsid w:val="008C5A78"/>
    <w:rsid w:val="008C6DF3"/>
    <w:rsid w:val="008D0EBA"/>
    <w:rsid w:val="008D51D7"/>
    <w:rsid w:val="008E63FF"/>
    <w:rsid w:val="008F14D1"/>
    <w:rsid w:val="008F1F95"/>
    <w:rsid w:val="0090555A"/>
    <w:rsid w:val="00911FE4"/>
    <w:rsid w:val="009124B1"/>
    <w:rsid w:val="00914578"/>
    <w:rsid w:val="009156E1"/>
    <w:rsid w:val="00915BFD"/>
    <w:rsid w:val="00921C0D"/>
    <w:rsid w:val="00922B90"/>
    <w:rsid w:val="00922D8F"/>
    <w:rsid w:val="00924288"/>
    <w:rsid w:val="00936822"/>
    <w:rsid w:val="0094392C"/>
    <w:rsid w:val="00943BF4"/>
    <w:rsid w:val="00944C8A"/>
    <w:rsid w:val="00944CDF"/>
    <w:rsid w:val="0095085C"/>
    <w:rsid w:val="00963898"/>
    <w:rsid w:val="00963D1E"/>
    <w:rsid w:val="00964C80"/>
    <w:rsid w:val="00966381"/>
    <w:rsid w:val="0096698D"/>
    <w:rsid w:val="00967BC1"/>
    <w:rsid w:val="0097154B"/>
    <w:rsid w:val="0097386A"/>
    <w:rsid w:val="0097467D"/>
    <w:rsid w:val="0097536E"/>
    <w:rsid w:val="00981373"/>
    <w:rsid w:val="00981954"/>
    <w:rsid w:val="00983DCA"/>
    <w:rsid w:val="00985ADF"/>
    <w:rsid w:val="009869FB"/>
    <w:rsid w:val="0099156F"/>
    <w:rsid w:val="009A3F58"/>
    <w:rsid w:val="009A4368"/>
    <w:rsid w:val="009A69EA"/>
    <w:rsid w:val="009B7049"/>
    <w:rsid w:val="009C606F"/>
    <w:rsid w:val="009C6F54"/>
    <w:rsid w:val="009C7DEF"/>
    <w:rsid w:val="009D1CA3"/>
    <w:rsid w:val="009D7D10"/>
    <w:rsid w:val="009E045A"/>
    <w:rsid w:val="009E31CC"/>
    <w:rsid w:val="009E4C57"/>
    <w:rsid w:val="009E62F3"/>
    <w:rsid w:val="009F0F27"/>
    <w:rsid w:val="009F2FFB"/>
    <w:rsid w:val="00A0042F"/>
    <w:rsid w:val="00A048DA"/>
    <w:rsid w:val="00A05758"/>
    <w:rsid w:val="00A14E95"/>
    <w:rsid w:val="00A16BF7"/>
    <w:rsid w:val="00A23B8B"/>
    <w:rsid w:val="00A4555E"/>
    <w:rsid w:val="00A5237F"/>
    <w:rsid w:val="00A53910"/>
    <w:rsid w:val="00A53D04"/>
    <w:rsid w:val="00A613E4"/>
    <w:rsid w:val="00A62B3B"/>
    <w:rsid w:val="00A65446"/>
    <w:rsid w:val="00A65B22"/>
    <w:rsid w:val="00A71A3C"/>
    <w:rsid w:val="00A72451"/>
    <w:rsid w:val="00A77950"/>
    <w:rsid w:val="00A856DB"/>
    <w:rsid w:val="00A925F8"/>
    <w:rsid w:val="00AA0E6A"/>
    <w:rsid w:val="00AA606C"/>
    <w:rsid w:val="00AB1C0A"/>
    <w:rsid w:val="00AC0A6D"/>
    <w:rsid w:val="00AC0AB5"/>
    <w:rsid w:val="00AD67F6"/>
    <w:rsid w:val="00AD7465"/>
    <w:rsid w:val="00AD777A"/>
    <w:rsid w:val="00AD7B8D"/>
    <w:rsid w:val="00AE1474"/>
    <w:rsid w:val="00AE1A3D"/>
    <w:rsid w:val="00AE2146"/>
    <w:rsid w:val="00AE76C8"/>
    <w:rsid w:val="00AF2F6B"/>
    <w:rsid w:val="00AF3351"/>
    <w:rsid w:val="00AF5E0C"/>
    <w:rsid w:val="00B005FC"/>
    <w:rsid w:val="00B02839"/>
    <w:rsid w:val="00B045CC"/>
    <w:rsid w:val="00B0561E"/>
    <w:rsid w:val="00B07E53"/>
    <w:rsid w:val="00B21078"/>
    <w:rsid w:val="00B23529"/>
    <w:rsid w:val="00B23EF8"/>
    <w:rsid w:val="00B31EC8"/>
    <w:rsid w:val="00B365D8"/>
    <w:rsid w:val="00B42DF0"/>
    <w:rsid w:val="00B46054"/>
    <w:rsid w:val="00B526C5"/>
    <w:rsid w:val="00B5330A"/>
    <w:rsid w:val="00B5393B"/>
    <w:rsid w:val="00B64848"/>
    <w:rsid w:val="00B71070"/>
    <w:rsid w:val="00B85B92"/>
    <w:rsid w:val="00B91767"/>
    <w:rsid w:val="00B93757"/>
    <w:rsid w:val="00B96BA4"/>
    <w:rsid w:val="00B97A38"/>
    <w:rsid w:val="00BA38C4"/>
    <w:rsid w:val="00BB11B8"/>
    <w:rsid w:val="00BB196D"/>
    <w:rsid w:val="00BB48EE"/>
    <w:rsid w:val="00BB56AF"/>
    <w:rsid w:val="00BC1FAF"/>
    <w:rsid w:val="00BC7852"/>
    <w:rsid w:val="00BD064C"/>
    <w:rsid w:val="00BD0DAB"/>
    <w:rsid w:val="00BF51AD"/>
    <w:rsid w:val="00C06295"/>
    <w:rsid w:val="00C208B1"/>
    <w:rsid w:val="00C21C0A"/>
    <w:rsid w:val="00C2578D"/>
    <w:rsid w:val="00C26532"/>
    <w:rsid w:val="00C27894"/>
    <w:rsid w:val="00C31A48"/>
    <w:rsid w:val="00C37218"/>
    <w:rsid w:val="00C3767E"/>
    <w:rsid w:val="00C40640"/>
    <w:rsid w:val="00C4071E"/>
    <w:rsid w:val="00C464EB"/>
    <w:rsid w:val="00C570F3"/>
    <w:rsid w:val="00C57DAD"/>
    <w:rsid w:val="00C62DF4"/>
    <w:rsid w:val="00C63ECC"/>
    <w:rsid w:val="00C645C5"/>
    <w:rsid w:val="00C658EF"/>
    <w:rsid w:val="00C6639F"/>
    <w:rsid w:val="00C67BB0"/>
    <w:rsid w:val="00C70584"/>
    <w:rsid w:val="00C711B1"/>
    <w:rsid w:val="00C73332"/>
    <w:rsid w:val="00C73CFC"/>
    <w:rsid w:val="00C76925"/>
    <w:rsid w:val="00C9003E"/>
    <w:rsid w:val="00C92AFE"/>
    <w:rsid w:val="00C9339B"/>
    <w:rsid w:val="00CB3025"/>
    <w:rsid w:val="00CB62AA"/>
    <w:rsid w:val="00CC05A9"/>
    <w:rsid w:val="00CD6029"/>
    <w:rsid w:val="00CD6A95"/>
    <w:rsid w:val="00CE3CDC"/>
    <w:rsid w:val="00CE3D8C"/>
    <w:rsid w:val="00CE57A3"/>
    <w:rsid w:val="00CF0F9B"/>
    <w:rsid w:val="00D00929"/>
    <w:rsid w:val="00D011BE"/>
    <w:rsid w:val="00D13849"/>
    <w:rsid w:val="00D20436"/>
    <w:rsid w:val="00D214F6"/>
    <w:rsid w:val="00D31A61"/>
    <w:rsid w:val="00D404B1"/>
    <w:rsid w:val="00D40E24"/>
    <w:rsid w:val="00D4144F"/>
    <w:rsid w:val="00D4549F"/>
    <w:rsid w:val="00D46558"/>
    <w:rsid w:val="00D47968"/>
    <w:rsid w:val="00D61B9F"/>
    <w:rsid w:val="00D66A40"/>
    <w:rsid w:val="00D751FB"/>
    <w:rsid w:val="00D761DF"/>
    <w:rsid w:val="00D808B6"/>
    <w:rsid w:val="00D83491"/>
    <w:rsid w:val="00D85253"/>
    <w:rsid w:val="00D91FE0"/>
    <w:rsid w:val="00D92C2A"/>
    <w:rsid w:val="00D93964"/>
    <w:rsid w:val="00D948B4"/>
    <w:rsid w:val="00D967DC"/>
    <w:rsid w:val="00D96C44"/>
    <w:rsid w:val="00DA27B1"/>
    <w:rsid w:val="00DA5087"/>
    <w:rsid w:val="00DB4E26"/>
    <w:rsid w:val="00DB7A24"/>
    <w:rsid w:val="00DB7D82"/>
    <w:rsid w:val="00DC744F"/>
    <w:rsid w:val="00DD2F5C"/>
    <w:rsid w:val="00DD715C"/>
    <w:rsid w:val="00DE0652"/>
    <w:rsid w:val="00DE1DC3"/>
    <w:rsid w:val="00DE42FC"/>
    <w:rsid w:val="00DE588B"/>
    <w:rsid w:val="00DE6585"/>
    <w:rsid w:val="00DF2077"/>
    <w:rsid w:val="00DF732D"/>
    <w:rsid w:val="00E03B18"/>
    <w:rsid w:val="00E0472A"/>
    <w:rsid w:val="00E10975"/>
    <w:rsid w:val="00E12062"/>
    <w:rsid w:val="00E16018"/>
    <w:rsid w:val="00E240F6"/>
    <w:rsid w:val="00E30B06"/>
    <w:rsid w:val="00E3262E"/>
    <w:rsid w:val="00E41A65"/>
    <w:rsid w:val="00E448D8"/>
    <w:rsid w:val="00E477E5"/>
    <w:rsid w:val="00E5251C"/>
    <w:rsid w:val="00E61E74"/>
    <w:rsid w:val="00E63EBF"/>
    <w:rsid w:val="00E7047E"/>
    <w:rsid w:val="00E72694"/>
    <w:rsid w:val="00E741EB"/>
    <w:rsid w:val="00E76051"/>
    <w:rsid w:val="00E7784E"/>
    <w:rsid w:val="00E778CE"/>
    <w:rsid w:val="00E802E2"/>
    <w:rsid w:val="00E923F8"/>
    <w:rsid w:val="00E929DA"/>
    <w:rsid w:val="00E9590B"/>
    <w:rsid w:val="00EA003D"/>
    <w:rsid w:val="00EA6689"/>
    <w:rsid w:val="00EA73F6"/>
    <w:rsid w:val="00EB0329"/>
    <w:rsid w:val="00EC1300"/>
    <w:rsid w:val="00ED2EC6"/>
    <w:rsid w:val="00ED60FC"/>
    <w:rsid w:val="00ED6B34"/>
    <w:rsid w:val="00EF4158"/>
    <w:rsid w:val="00EF4361"/>
    <w:rsid w:val="00F0175A"/>
    <w:rsid w:val="00F01AD7"/>
    <w:rsid w:val="00F04170"/>
    <w:rsid w:val="00F0734D"/>
    <w:rsid w:val="00F10E55"/>
    <w:rsid w:val="00F13D99"/>
    <w:rsid w:val="00F13FB2"/>
    <w:rsid w:val="00F14594"/>
    <w:rsid w:val="00F16715"/>
    <w:rsid w:val="00F169FE"/>
    <w:rsid w:val="00F204A9"/>
    <w:rsid w:val="00F34627"/>
    <w:rsid w:val="00F35803"/>
    <w:rsid w:val="00F4444B"/>
    <w:rsid w:val="00F5291D"/>
    <w:rsid w:val="00F54107"/>
    <w:rsid w:val="00F60A2B"/>
    <w:rsid w:val="00F774C2"/>
    <w:rsid w:val="00F80553"/>
    <w:rsid w:val="00F80C07"/>
    <w:rsid w:val="00F874C2"/>
    <w:rsid w:val="00FA358D"/>
    <w:rsid w:val="00FC75FB"/>
    <w:rsid w:val="00FD1D50"/>
    <w:rsid w:val="00FD3896"/>
    <w:rsid w:val="00FE12C7"/>
    <w:rsid w:val="00FE4297"/>
    <w:rsid w:val="00FF07B1"/>
    <w:rsid w:val="00FF178A"/>
    <w:rsid w:val="00FF43E2"/>
    <w:rsid w:val="00FF55A3"/>
    <w:rsid w:val="00FF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v-text-anchor:middle" fillcolor="none [3204]" stroke="f">
      <v:fill color="none [3204]"/>
      <v:stroke weight=".74pt" on="f"/>
    </o:shapedefaults>
    <o:shapelayout v:ext="edit">
      <o:idmap v:ext="edit" data="2"/>
    </o:shapelayout>
  </w:shapeDefaults>
  <w:decimalSymbol w:val=","/>
  <w:listSeparator w:val=";"/>
  <w14:docId w14:val="043CBB3D"/>
  <w15:docId w15:val="{D7ECFC64-CD40-4E14-891E-99CC3DB8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Helvetica Now Text"/>
        <w:color w:val="000000" w:themeColor="text1"/>
        <w:sz w:val="18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0EC4"/>
  </w:style>
  <w:style w:type="paragraph" w:styleId="Titolo1">
    <w:name w:val="heading 1"/>
    <w:basedOn w:val="Normale"/>
    <w:next w:val="Corpotesto"/>
    <w:link w:val="Titolo1Carattere"/>
    <w:uiPriority w:val="9"/>
    <w:qFormat/>
    <w:rsid w:val="001434C6"/>
    <w:pPr>
      <w:keepNext/>
      <w:keepLines/>
      <w:spacing w:before="240" w:after="120"/>
      <w:outlineLvl w:val="0"/>
    </w:pPr>
    <w:rPr>
      <w:rFonts w:ascii="Helvetica Now Text" w:eastAsiaTheme="majorEastAsia" w:hAnsi="Helvetica Now Text" w:cstheme="majorBidi"/>
      <w:b/>
      <w:szCs w:val="32"/>
    </w:rPr>
  </w:style>
  <w:style w:type="paragraph" w:styleId="Titolo2">
    <w:name w:val="heading 2"/>
    <w:basedOn w:val="Normale"/>
    <w:next w:val="Corpotesto"/>
    <w:link w:val="Titolo2Carattere"/>
    <w:uiPriority w:val="9"/>
    <w:unhideWhenUsed/>
    <w:qFormat/>
    <w:rsid w:val="001434C6"/>
    <w:pPr>
      <w:keepNext/>
      <w:keepLines/>
      <w:spacing w:before="240" w:after="120"/>
      <w:outlineLvl w:val="1"/>
    </w:pPr>
    <w:rPr>
      <w:rFonts w:ascii="Helvetica Now Text" w:eastAsiaTheme="majorEastAsia" w:hAnsi="Helvetica Now Text" w:cstheme="majorBidi"/>
      <w:i/>
      <w:szCs w:val="26"/>
    </w:rPr>
  </w:style>
  <w:style w:type="paragraph" w:styleId="Titolo3">
    <w:name w:val="heading 3"/>
    <w:basedOn w:val="Normale"/>
    <w:next w:val="Corpotesto"/>
    <w:link w:val="Titolo3Carattere"/>
    <w:uiPriority w:val="9"/>
    <w:unhideWhenUsed/>
    <w:qFormat/>
    <w:rsid w:val="00315E3E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itolo4">
    <w:name w:val="heading 4"/>
    <w:basedOn w:val="Normale"/>
    <w:next w:val="Corpotesto"/>
    <w:link w:val="Titolo4Carattere"/>
    <w:uiPriority w:val="9"/>
    <w:unhideWhenUsed/>
    <w:qFormat/>
    <w:rsid w:val="00315E3E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5E3E"/>
    <w:pPr>
      <w:keepNext/>
      <w:keepLines/>
      <w:spacing w:before="120" w:after="120"/>
      <w:outlineLvl w:val="4"/>
    </w:pPr>
    <w:rPr>
      <w:rFonts w:asciiTheme="majorHAnsi" w:eastAsiaTheme="majorEastAsia" w:hAnsiTheme="majorHAnsi" w:cstheme="majorBidi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48BF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48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422092"/>
    <w:pPr>
      <w:spacing w:before="120" w:after="120"/>
    </w:pPr>
    <w:rPr>
      <w:rFonts w:ascii="Helvetica Now Text" w:hAnsi="Helvetica Now Text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37DA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37DA"/>
    <w:rPr>
      <w:rFonts w:ascii="Helvetica Now Text" w:eastAsia="Helvetica Now Text" w:hAnsi="Helvetica Now Text" w:cs="Helvetica Now Text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7137DA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37DA"/>
    <w:rPr>
      <w:rFonts w:ascii="Helvetica Now Text" w:eastAsia="Helvetica Now Text" w:hAnsi="Helvetica Now Text" w:cs="Helvetica Now Text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182135"/>
    <w:rPr>
      <w:color w:val="28AFC3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2135"/>
    <w:rPr>
      <w:color w:val="605E5C"/>
      <w:shd w:val="clear" w:color="auto" w:fill="E1DFDD"/>
    </w:rPr>
  </w:style>
  <w:style w:type="paragraph" w:customStyle="1" w:styleId="Recipientaddress">
    <w:name w:val="Recipient address"/>
    <w:basedOn w:val="Normale"/>
    <w:link w:val="RecipientaddressChar"/>
    <w:qFormat/>
    <w:rsid w:val="00422092"/>
    <w:rPr>
      <w:rFonts w:ascii="Helvetica Now Text" w:hAnsi="Helvetica Now Text"/>
    </w:rPr>
  </w:style>
  <w:style w:type="paragraph" w:styleId="Data">
    <w:name w:val="Date"/>
    <w:basedOn w:val="Normale"/>
    <w:next w:val="Normale"/>
    <w:link w:val="DataCarattere"/>
    <w:uiPriority w:val="99"/>
    <w:unhideWhenUsed/>
    <w:rsid w:val="00422092"/>
    <w:pPr>
      <w:spacing w:before="240" w:after="240"/>
    </w:pPr>
    <w:rPr>
      <w:rFonts w:ascii="Helvetica Now Text" w:hAnsi="Helvetica Now Text"/>
    </w:rPr>
  </w:style>
  <w:style w:type="character" w:customStyle="1" w:styleId="RecipientaddressChar">
    <w:name w:val="Recipient address Char"/>
    <w:basedOn w:val="Carpredefinitoparagrafo"/>
    <w:link w:val="Recipientaddress"/>
    <w:rsid w:val="00422092"/>
    <w:rPr>
      <w:rFonts w:ascii="Helvetica Now Text" w:hAnsi="Helvetica Now Tex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22092"/>
    <w:rPr>
      <w:rFonts w:ascii="Helvetica Now Text" w:hAnsi="Helvetica Now Text"/>
      <w:szCs w:val="16"/>
    </w:rPr>
  </w:style>
  <w:style w:type="character" w:customStyle="1" w:styleId="DataCarattere">
    <w:name w:val="Data Carattere"/>
    <w:basedOn w:val="Carpredefinitoparagrafo"/>
    <w:link w:val="Data"/>
    <w:uiPriority w:val="99"/>
    <w:rsid w:val="00422092"/>
    <w:rPr>
      <w:rFonts w:ascii="Helvetica Now Text" w:hAnsi="Helvetica Now Text"/>
    </w:rPr>
  </w:style>
  <w:style w:type="paragraph" w:customStyle="1" w:styleId="Bulletlist1">
    <w:name w:val="Bullet list 1"/>
    <w:link w:val="Bulletlist1Char"/>
    <w:qFormat/>
    <w:rsid w:val="00422092"/>
    <w:pPr>
      <w:widowControl/>
      <w:numPr>
        <w:numId w:val="14"/>
      </w:numPr>
      <w:autoSpaceDE/>
      <w:autoSpaceDN/>
      <w:spacing w:before="80" w:after="80"/>
      <w:ind w:left="216" w:hanging="216"/>
    </w:pPr>
    <w:rPr>
      <w:rFonts w:ascii="Helvetica Now Text" w:hAnsi="Helvetica Now Text"/>
      <w:szCs w:val="18"/>
      <w:lang w:val="en-GB"/>
    </w:rPr>
  </w:style>
  <w:style w:type="paragraph" w:customStyle="1" w:styleId="Bulletlist2">
    <w:name w:val="Bullet list 2"/>
    <w:basedOn w:val="Bulletlist1"/>
    <w:link w:val="Bulletlist2Char"/>
    <w:qFormat/>
    <w:rsid w:val="003B77C0"/>
    <w:pPr>
      <w:numPr>
        <w:ilvl w:val="1"/>
      </w:numPr>
      <w:ind w:left="432" w:hanging="216"/>
    </w:pPr>
  </w:style>
  <w:style w:type="paragraph" w:customStyle="1" w:styleId="Bulletlist3">
    <w:name w:val="Bullet list 3"/>
    <w:basedOn w:val="Bulletlist2"/>
    <w:link w:val="Bulletlist3Char"/>
    <w:qFormat/>
    <w:rsid w:val="007E283A"/>
    <w:pPr>
      <w:numPr>
        <w:ilvl w:val="2"/>
        <w:numId w:val="13"/>
      </w:numPr>
      <w:ind w:left="748" w:hanging="302"/>
    </w:pPr>
  </w:style>
  <w:style w:type="paragraph" w:customStyle="1" w:styleId="Bulletlist4">
    <w:name w:val="Bullet list 4"/>
    <w:basedOn w:val="Bulletlist3"/>
    <w:link w:val="Bulletlist4Char"/>
    <w:qFormat/>
    <w:rsid w:val="003B77C0"/>
    <w:pPr>
      <w:numPr>
        <w:ilvl w:val="3"/>
        <w:numId w:val="14"/>
      </w:numPr>
      <w:ind w:left="979" w:hanging="216"/>
    </w:pPr>
  </w:style>
  <w:style w:type="table" w:styleId="Grigliatabella">
    <w:name w:val="Table Grid"/>
    <w:basedOn w:val="Tabellanormale"/>
    <w:uiPriority w:val="39"/>
    <w:rsid w:val="004F4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1434C6"/>
    <w:rPr>
      <w:rFonts w:ascii="Helvetica Now Text" w:eastAsiaTheme="majorEastAsia" w:hAnsi="Helvetica Now Text" w:cstheme="majorBidi"/>
      <w:b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34C6"/>
    <w:rPr>
      <w:rFonts w:ascii="Helvetica Now Text" w:eastAsiaTheme="majorEastAsia" w:hAnsi="Helvetica Now Text" w:cstheme="majorBidi"/>
      <w:i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15E3E"/>
    <w:rPr>
      <w:rFonts w:asciiTheme="majorHAnsi" w:eastAsiaTheme="majorEastAsia" w:hAnsiTheme="majorHAnsi" w:cstheme="majorBidi"/>
      <w:sz w:val="18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15E3E"/>
    <w:rPr>
      <w:rFonts w:asciiTheme="majorHAnsi" w:eastAsiaTheme="majorEastAsia" w:hAnsiTheme="majorHAnsi" w:cstheme="majorBidi"/>
      <w:iCs/>
      <w:sz w:val="18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5E3E"/>
    <w:rPr>
      <w:rFonts w:asciiTheme="majorHAnsi" w:eastAsiaTheme="majorEastAsia" w:hAnsiTheme="majorHAnsi" w:cstheme="majorBidi"/>
      <w:sz w:val="18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48BF"/>
    <w:rPr>
      <w:rFonts w:asciiTheme="majorHAnsi" w:eastAsiaTheme="majorEastAsia" w:hAnsiTheme="majorHAnsi" w:cstheme="majorBidi"/>
      <w:color w:val="000000" w:themeColor="text1"/>
      <w:sz w:val="18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48BF"/>
    <w:rPr>
      <w:rFonts w:asciiTheme="majorHAnsi" w:eastAsiaTheme="majorEastAsia" w:hAnsiTheme="majorHAnsi" w:cstheme="majorBidi"/>
      <w:i/>
      <w:iCs/>
      <w:color w:val="000000" w:themeColor="text1"/>
      <w:sz w:val="18"/>
      <w:lang w:val="en-GB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48BF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4748BF"/>
    <w:pP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customStyle="1" w:styleId="Footerpagenumber">
    <w:name w:val="Footer page number"/>
    <w:basedOn w:val="Pidipagina"/>
    <w:link w:val="FooterpagenumberChar"/>
    <w:qFormat/>
    <w:rsid w:val="00422092"/>
    <w:pPr>
      <w:tabs>
        <w:tab w:val="clear" w:pos="4680"/>
      </w:tabs>
    </w:pPr>
    <w:rPr>
      <w:rFonts w:ascii="Helvetica Now Text" w:hAnsi="Helvetica Now Text"/>
      <w:sz w:val="12"/>
    </w:rPr>
  </w:style>
  <w:style w:type="paragraph" w:customStyle="1" w:styleId="headeraddress">
    <w:name w:val="header address"/>
    <w:basedOn w:val="Normale"/>
    <w:link w:val="headeraddressChar"/>
    <w:qFormat/>
    <w:rsid w:val="00422092"/>
    <w:pPr>
      <w:spacing w:line="235" w:lineRule="auto"/>
    </w:pPr>
    <w:rPr>
      <w:rFonts w:ascii="Helvetica Now Text" w:hAnsi="Helvetica Now Text"/>
      <w:sz w:val="12"/>
      <w:szCs w:val="14"/>
    </w:rPr>
  </w:style>
  <w:style w:type="character" w:customStyle="1" w:styleId="headeraddressChar">
    <w:name w:val="header address Char"/>
    <w:basedOn w:val="Carpredefinitoparagrafo"/>
    <w:link w:val="headeraddress"/>
    <w:rsid w:val="00422092"/>
    <w:rPr>
      <w:rFonts w:ascii="Helvetica Now Text" w:hAnsi="Helvetica Now Text"/>
      <w:sz w:val="12"/>
      <w:szCs w:val="14"/>
    </w:rPr>
  </w:style>
  <w:style w:type="paragraph" w:customStyle="1" w:styleId="Headertel7">
    <w:name w:val="Header tel 7"/>
    <w:basedOn w:val="headeraddress"/>
    <w:link w:val="Headertel7Char"/>
    <w:rsid w:val="009124B1"/>
    <w:pPr>
      <w:tabs>
        <w:tab w:val="left" w:pos="199"/>
      </w:tabs>
    </w:pPr>
  </w:style>
  <w:style w:type="character" w:customStyle="1" w:styleId="Headertel7Char">
    <w:name w:val="Header tel 7 Char"/>
    <w:basedOn w:val="headeraddressChar"/>
    <w:link w:val="Headertel7"/>
    <w:rsid w:val="009124B1"/>
    <w:rPr>
      <w:rFonts w:ascii="Helvetica Now Text" w:eastAsia="Helvetica Now Text" w:hAnsi="Helvetica Now Text" w:cs="Helvetica Now Text"/>
      <w:color w:val="000000" w:themeColor="text1"/>
      <w:sz w:val="12"/>
      <w:szCs w:val="14"/>
      <w:lang w:val="en-GB"/>
    </w:rPr>
  </w:style>
  <w:style w:type="paragraph" w:customStyle="1" w:styleId="headertel">
    <w:name w:val="header tel"/>
    <w:basedOn w:val="headeraddress"/>
    <w:link w:val="headertelChar"/>
    <w:qFormat/>
    <w:rsid w:val="00F80C07"/>
    <w:rPr>
      <w:szCs w:val="12"/>
    </w:rPr>
  </w:style>
  <w:style w:type="character" w:customStyle="1" w:styleId="headertelChar">
    <w:name w:val="header tel Char"/>
    <w:basedOn w:val="headeraddressChar"/>
    <w:link w:val="headertel"/>
    <w:rsid w:val="00F80C07"/>
    <w:rPr>
      <w:rFonts w:ascii="Helvetica Now Text" w:eastAsia="Helvetica Now Text" w:hAnsi="Helvetica Now Text" w:cs="Helvetica Now Text"/>
      <w:color w:val="000000" w:themeColor="text1"/>
      <w:sz w:val="12"/>
      <w:szCs w:val="12"/>
      <w:lang w:val="en-GB"/>
    </w:rPr>
  </w:style>
  <w:style w:type="character" w:customStyle="1" w:styleId="Bulletlist1Char">
    <w:name w:val="Bullet list 1 Char"/>
    <w:basedOn w:val="Carpredefinitoparagrafo"/>
    <w:link w:val="Bulletlist1"/>
    <w:rsid w:val="00422092"/>
    <w:rPr>
      <w:rFonts w:ascii="Helvetica Now Text" w:hAnsi="Helvetica Now Text"/>
      <w:szCs w:val="18"/>
      <w:lang w:val="en-GB"/>
    </w:rPr>
  </w:style>
  <w:style w:type="character" w:customStyle="1" w:styleId="Bulletlist2Char">
    <w:name w:val="Bullet list 2 Char"/>
    <w:basedOn w:val="Carpredefinitoparagrafo"/>
    <w:link w:val="Bulletlist2"/>
    <w:rsid w:val="003B77C0"/>
    <w:rPr>
      <w:rFonts w:cs="Helvetica Now Text"/>
      <w:sz w:val="18"/>
      <w:szCs w:val="18"/>
      <w:lang w:val="en-GB"/>
    </w:rPr>
  </w:style>
  <w:style w:type="character" w:customStyle="1" w:styleId="Bulletlist3Char">
    <w:name w:val="Bullet list 3 Char"/>
    <w:basedOn w:val="Carpredefinitoparagrafo"/>
    <w:link w:val="Bulletlist3"/>
    <w:rsid w:val="007E283A"/>
    <w:rPr>
      <w:rFonts w:cs="Helvetica Now Text"/>
      <w:sz w:val="18"/>
      <w:szCs w:val="18"/>
      <w:lang w:val="en-GB"/>
    </w:rPr>
  </w:style>
  <w:style w:type="character" w:customStyle="1" w:styleId="Bulletlist4Char">
    <w:name w:val="Bullet list 4 Char"/>
    <w:basedOn w:val="Carpredefinitoparagrafo"/>
    <w:link w:val="Bulletlist4"/>
    <w:rsid w:val="003B77C0"/>
    <w:rPr>
      <w:rFonts w:cs="Helvetica Now Text"/>
      <w:sz w:val="18"/>
      <w:szCs w:val="18"/>
      <w:lang w:val="en-GB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99156F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99156F"/>
    <w:rPr>
      <w:rFonts w:ascii="Helvetica Now Text" w:eastAsia="Helvetica Now Text" w:hAnsi="Helvetica Now Text" w:cs="Helvetica Now Text"/>
      <w:sz w:val="18"/>
      <w:lang w:val="en-GB"/>
    </w:rPr>
  </w:style>
  <w:style w:type="paragraph" w:customStyle="1" w:styleId="signoff">
    <w:name w:val="signoff"/>
    <w:link w:val="signoffChar"/>
    <w:qFormat/>
    <w:rsid w:val="0099156F"/>
    <w:rPr>
      <w:rFonts w:ascii="Helvetica Now Text" w:eastAsia="Helvetica Now Text" w:hAnsi="Helvetica Now Text"/>
      <w:lang w:val="en-GB"/>
    </w:rPr>
  </w:style>
  <w:style w:type="character" w:customStyle="1" w:styleId="signoffChar">
    <w:name w:val="signoff Char"/>
    <w:basedOn w:val="Carpredefinitoparagrafo"/>
    <w:link w:val="signoff"/>
    <w:rsid w:val="00184713"/>
    <w:rPr>
      <w:rFonts w:ascii="Helvetica Now Text" w:eastAsia="Helvetica Now Text" w:hAnsi="Helvetica Now Text" w:cs="Helvetica Now Text"/>
      <w:sz w:val="18"/>
      <w:lang w:val="en-GB"/>
    </w:rPr>
  </w:style>
  <w:style w:type="character" w:customStyle="1" w:styleId="FooterpagenumberChar">
    <w:name w:val="Footer page number Char"/>
    <w:basedOn w:val="PidipaginaCarattere"/>
    <w:link w:val="Footerpagenumber"/>
    <w:rsid w:val="00422092"/>
    <w:rPr>
      <w:rFonts w:ascii="Helvetica Now Text" w:eastAsia="Helvetica Now Text" w:hAnsi="Helvetica Now Text" w:cs="Helvetica Now Text"/>
      <w:sz w:val="12"/>
      <w:lang w:val="en-GB"/>
    </w:rPr>
  </w:style>
  <w:style w:type="paragraph" w:styleId="Paragrafoelenco">
    <w:name w:val="List Paragraph"/>
    <w:basedOn w:val="Normale"/>
    <w:uiPriority w:val="34"/>
    <w:qFormat/>
    <w:rsid w:val="00110402"/>
    <w:pPr>
      <w:ind w:left="720"/>
      <w:contextualSpacing/>
    </w:pPr>
  </w:style>
  <w:style w:type="paragraph" w:styleId="Revisione">
    <w:name w:val="Revision"/>
    <w:hidden/>
    <w:uiPriority w:val="99"/>
    <w:semiHidden/>
    <w:rsid w:val="00AD7B8D"/>
    <w:pPr>
      <w:widowControl/>
      <w:autoSpaceDE/>
      <w:autoSpaceDN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256A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256A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256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ssicurazionicfo@adr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817075\OneDrive%20-%20Aon\Desktop\Carta%20intestata\aon_a4_letterhead_2021_07_%20Aon%20Spa.dotx" TargetMode="External"/></Relationships>
</file>

<file path=word/theme/theme1.xml><?xml version="1.0" encoding="utf-8"?>
<a:theme xmlns:a="http://schemas.openxmlformats.org/drawingml/2006/main" name="Theme1-Aon-Color">
  <a:themeElements>
    <a:clrScheme name="aon_grays2">
      <a:dk1>
        <a:srgbClr val="000000"/>
      </a:dk1>
      <a:lt1>
        <a:srgbClr val="FFFFFF"/>
      </a:lt1>
      <a:dk2>
        <a:srgbClr val="5D6D78"/>
      </a:dk2>
      <a:lt2>
        <a:srgbClr val="E5EFF0"/>
      </a:lt2>
      <a:accent1>
        <a:srgbClr val="EB0017"/>
      </a:accent1>
      <a:accent2>
        <a:srgbClr val="82939A"/>
      </a:accent2>
      <a:accent3>
        <a:srgbClr val="ACC0C3"/>
      </a:accent3>
      <a:accent4>
        <a:srgbClr val="CDDBDE"/>
      </a:accent4>
      <a:accent5>
        <a:srgbClr val="E5EFF0"/>
      </a:accent5>
      <a:accent6>
        <a:srgbClr val="EEF6F7"/>
      </a:accent6>
      <a:hlink>
        <a:srgbClr val="28AFC3"/>
      </a:hlink>
      <a:folHlink>
        <a:srgbClr val="28AFC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noFill/>
        </a:ln>
      </a:spPr>
      <a:bodyPr rtlCol="0" anchor="ctr"/>
      <a:lstStyle>
        <a:defPPr algn="ctr">
          <a:defRPr sz="3000" dirty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chemeClr val="accent6"/>
          </a:solidFill>
          <a:tailEnd type="non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marL="0" algn="l">
          <a:lnSpc>
            <a:spcPct val="117000"/>
          </a:lnSpc>
          <a:spcAft>
            <a:spcPts val="1000"/>
          </a:spcAft>
          <a:defRPr sz="2000" dirty="0" err="1">
            <a:solidFill>
              <a:schemeClr val="tx2"/>
            </a:solidFill>
          </a:defRPr>
        </a:defPPr>
      </a:lstStyle>
    </a:txDef>
  </a:objectDefaults>
  <a:extraClrSchemeLst/>
  <a:custClrLst>
    <a:custClr name="Teal_Light">
      <a:srgbClr val="29B0C3"/>
    </a:custClr>
    <a:custClr name="Teal_Dark">
      <a:srgbClr val="007585"/>
    </a:custClr>
    <a:custClr name="Orange_Light">
      <a:srgbClr val="F25D00"/>
    </a:custClr>
    <a:custClr name="Orange_Dark">
      <a:srgbClr val="D14900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Gray_01">
      <a:srgbClr val="262836"/>
    </a:custClr>
    <a:custClr name="Gray_02">
      <a:srgbClr val="46535E"/>
    </a:custClr>
    <a:custClr name="Gray_03">
      <a:srgbClr val="5D6D78"/>
    </a:custClr>
    <a:custClr name="Gray_04">
      <a:srgbClr val="82939A"/>
    </a:custClr>
    <a:custClr name="Gray_05">
      <a:srgbClr val="ACC0C4"/>
    </a:custClr>
    <a:custClr name="Gray_06">
      <a:srgbClr val="CDDBDE"/>
    </a:custClr>
    <a:custClr name="Gray_07">
      <a:srgbClr val="E5EFF0"/>
    </a:custClr>
    <a:custClr name="Gray_08">
      <a:srgbClr val="EEF6F7"/>
    </a:custClr>
    <a:custClr name="Gray_09">
      <a:srgbClr val="F9FCFC"/>
    </a:custClr>
    <a:custClr name="BLANK">
      <a:srgbClr val="FFFFFF"/>
    </a:custClr>
    <a:custClr name="Aqua">
      <a:srgbClr val="73E2D8"/>
    </a:custClr>
    <a:custClr name="Teal">
      <a:srgbClr val="29B0C3"/>
    </a:custClr>
    <a:custClr name="Marine">
      <a:srgbClr val="0084BB"/>
    </a:custClr>
    <a:custClr name="Cobalt">
      <a:srgbClr val="0055A8"/>
    </a:custClr>
    <a:custClr name="Blue">
      <a:srgbClr val="101E7F"/>
    </a:custClr>
    <a:custClr name="Plum">
      <a:srgbClr val="6E027F"/>
    </a:custClr>
    <a:custClr name="Magenta">
      <a:srgbClr val="A70070"/>
    </a:custClr>
    <a:custClr name="Raspberry">
      <a:srgbClr val="D10058"/>
    </a:custClr>
    <a:custClr name="Red">
      <a:srgbClr val="EA2238"/>
    </a:custClr>
    <a:custClr name="Orange">
      <a:srgbClr val="F25D00"/>
    </a:custClr>
    <a:custClr name="Yellow">
      <a:srgbClr val="FFA600"/>
    </a:custClr>
    <a:custClr name="Lime">
      <a:srgbClr val="8ABD45"/>
    </a:custClr>
    <a:custClr name="Green">
      <a:srgbClr val="12A88A"/>
    </a:custClr>
  </a:custClrLst>
  <a:extLst>
    <a:ext uri="{05A4C25C-085E-4340-85A3-A5531E510DB2}">
      <thm15:themeFamily xmlns:thm15="http://schemas.microsoft.com/office/thememl/2012/main" name="Theme1-Aon-Color" id="{CAFB42F5-6A45-4EDF-9D2B-41BB72BDDA95}" vid="{B19A80EA-B3A5-4CA9-8E85-7C2B13F511C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B13E97BD02549B9801EF1D08E31A8" ma:contentTypeVersion="13" ma:contentTypeDescription="Create a new document." ma:contentTypeScope="" ma:versionID="0dc19adde441b77219bc23445e92226b">
  <xsd:schema xmlns:xsd="http://www.w3.org/2001/XMLSchema" xmlns:xs="http://www.w3.org/2001/XMLSchema" xmlns:p="http://schemas.microsoft.com/office/2006/metadata/properties" xmlns:ns2="dda24b63-c002-46c2-b8a5-f2329012e845" xmlns:ns3="6f970924-b915-492e-bfdb-ebbb49cca1e0" targetNamespace="http://schemas.microsoft.com/office/2006/metadata/properties" ma:root="true" ma:fieldsID="0c6be065e8f2e17c4bb043d5d94b36b6" ns2:_="" ns3:_="">
    <xsd:import namespace="dda24b63-c002-46c2-b8a5-f2329012e845"/>
    <xsd:import namespace="6f970924-b915-492e-bfdb-ebbb49cca1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24b63-c002-46c2-b8a5-f2329012e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0924-b915-492e-bfdb-ebbb49cca1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itus xmlns="http://schemas.titus.com/TitusProperties/">
  <TitusGUID xmlns="">eadce028-babf-497a-bdea-90cb29899be4</TitusGUID>
  <TitusMetadata xmlns="">eyJucyI6Imh0dHA6XC9cL3d3dy50aXR1cy5jb21cL25zXC9BT04iLCJwcm9wcyI6W3sibiI6IkFvbkNsYXNzaWZpY2F0aW9uIiwidmFscyI6W3sidmFsdWUiOiJBRENfY2xhc3NfMTAwIn1dfSx7Im4iOiJBb25SZXN0cmljdGVkIiwidmFscyI6W119LHsibiI6IkFvblZpc3VhbE1hcmtpbmdzIiwidmFscyI6W119XX0=</TitusMetadata>
</titu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CAAE63-3E96-6F44-BDD3-EE5495CCFE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8626-6F76-4000-8486-4E7B808CF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24b63-c002-46c2-b8a5-f2329012e845"/>
    <ds:schemaRef ds:uri="6f970924-b915-492e-bfdb-ebbb49cca1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862B36-3394-4FE2-AF2C-CB3A2142D906}">
  <ds:schemaRefs>
    <ds:schemaRef ds:uri="http://schemas.titus.com/TitusProperties/"/>
    <ds:schemaRef ds:uri=""/>
  </ds:schemaRefs>
</ds:datastoreItem>
</file>

<file path=customXml/itemProps4.xml><?xml version="1.0" encoding="utf-8"?>
<ds:datastoreItem xmlns:ds="http://schemas.openxmlformats.org/officeDocument/2006/customXml" ds:itemID="{3B04B4A6-7EBA-4436-BD9C-D768DC7282A8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6f970924-b915-492e-bfdb-ebbb49cca1e0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da24b63-c002-46c2-b8a5-f2329012e84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9815B16-8FEC-4346-96CD-61BC8501CB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aon_a4_letterhead_2021_07_ Aon Spa</Template>
  <TotalTime>22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Rizzo</dc:creator>
  <cp:keywords/>
  <dc:description/>
  <cp:lastModifiedBy>Fei Andrea</cp:lastModifiedBy>
  <cp:revision>7</cp:revision>
  <dcterms:created xsi:type="dcterms:W3CDTF">2025-09-15T10:20:00Z</dcterms:created>
  <dcterms:modified xsi:type="dcterms:W3CDTF">2025-09-15T11:05:00Z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7b247-e90e-43a3-9d7b-004f14ae6873_Enabled">
    <vt:lpwstr>true</vt:lpwstr>
  </property>
  <property fmtid="{D5CDD505-2E9C-101B-9397-08002B2CF9AE}" pid="3" name="MSIP_Label_d347b247-e90e-43a3-9d7b-004f14ae6873_SetDate">
    <vt:lpwstr>2021-06-03T20:29:01Z</vt:lpwstr>
  </property>
  <property fmtid="{D5CDD505-2E9C-101B-9397-08002B2CF9AE}" pid="4" name="MSIP_Label_d347b247-e90e-43a3-9d7b-004f14ae6873_Method">
    <vt:lpwstr>Standard</vt:lpwstr>
  </property>
  <property fmtid="{D5CDD505-2E9C-101B-9397-08002B2CF9AE}" pid="5" name="MSIP_Label_d347b247-e90e-43a3-9d7b-004f14ae6873_Name">
    <vt:lpwstr>d347b247-e90e-43a3-9d7b-004f14ae6873</vt:lpwstr>
  </property>
  <property fmtid="{D5CDD505-2E9C-101B-9397-08002B2CF9AE}" pid="6" name="MSIP_Label_d347b247-e90e-43a3-9d7b-004f14ae6873_SiteId">
    <vt:lpwstr>76e3921f-489b-4b7e-9547-9ea297add9b5</vt:lpwstr>
  </property>
  <property fmtid="{D5CDD505-2E9C-101B-9397-08002B2CF9AE}" pid="7" name="MSIP_Label_d347b247-e90e-43a3-9d7b-004f14ae6873_ActionId">
    <vt:lpwstr>9a90384b-0aee-4510-9ced-10f3cf9e415e</vt:lpwstr>
  </property>
  <property fmtid="{D5CDD505-2E9C-101B-9397-08002B2CF9AE}" pid="8" name="MSIP_Label_d347b247-e90e-43a3-9d7b-004f14ae6873_ContentBits">
    <vt:lpwstr>0</vt:lpwstr>
  </property>
  <property fmtid="{D5CDD505-2E9C-101B-9397-08002B2CF9AE}" pid="9" name="ContentTypeId">
    <vt:lpwstr>0x010100585B13E97BD02549B9801EF1D08E31A8</vt:lpwstr>
  </property>
  <property fmtid="{D5CDD505-2E9C-101B-9397-08002B2CF9AE}" pid="10" name="TitusGUID">
    <vt:lpwstr>eadce028-babf-497a-bdea-90cb29899be4</vt:lpwstr>
  </property>
  <property fmtid="{D5CDD505-2E9C-101B-9397-08002B2CF9AE}" pid="11" name="AonClassification">
    <vt:lpwstr>ADC_class_100</vt:lpwstr>
  </property>
  <property fmtid="{D5CDD505-2E9C-101B-9397-08002B2CF9AE}" pid="12" name="MSIP_Label_9043f10a-881e-4653-a55e-02ca2cc829dc_Enabled">
    <vt:lpwstr>true</vt:lpwstr>
  </property>
  <property fmtid="{D5CDD505-2E9C-101B-9397-08002B2CF9AE}" pid="13" name="MSIP_Label_9043f10a-881e-4653-a55e-02ca2cc829dc_SetDate">
    <vt:lpwstr>2025-08-29T08:26:02Z</vt:lpwstr>
  </property>
  <property fmtid="{D5CDD505-2E9C-101B-9397-08002B2CF9AE}" pid="14" name="MSIP_Label_9043f10a-881e-4653-a55e-02ca2cc829dc_Method">
    <vt:lpwstr>Standard</vt:lpwstr>
  </property>
  <property fmtid="{D5CDD505-2E9C-101B-9397-08002B2CF9AE}" pid="15" name="MSIP_Label_9043f10a-881e-4653-a55e-02ca2cc829dc_Name">
    <vt:lpwstr>ADC_class_200</vt:lpwstr>
  </property>
  <property fmtid="{D5CDD505-2E9C-101B-9397-08002B2CF9AE}" pid="16" name="MSIP_Label_9043f10a-881e-4653-a55e-02ca2cc829dc_SiteId">
    <vt:lpwstr>94cfddbc-0627-494a-ad7a-29aea3aea832</vt:lpwstr>
  </property>
  <property fmtid="{D5CDD505-2E9C-101B-9397-08002B2CF9AE}" pid="17" name="MSIP_Label_9043f10a-881e-4653-a55e-02ca2cc829dc_ActionId">
    <vt:lpwstr>d66ec236-8e3c-4a18-a85d-7b884f9b32bf</vt:lpwstr>
  </property>
  <property fmtid="{D5CDD505-2E9C-101B-9397-08002B2CF9AE}" pid="18" name="MSIP_Label_9043f10a-881e-4653-a55e-02ca2cc829dc_ContentBits">
    <vt:lpwstr>0</vt:lpwstr>
  </property>
  <property fmtid="{D5CDD505-2E9C-101B-9397-08002B2CF9AE}" pid="19" name="MSIP_Label_9043f10a-881e-4653-a55e-02ca2cc829dc_Tag">
    <vt:lpwstr>10, 3, 0, 1</vt:lpwstr>
  </property>
</Properties>
</file>